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1F1"/>
  <w:body>
    <w:p w:rsidR="00AB2AE3" w:rsidRPr="00AB2AE3" w:rsidRDefault="00AB2AE3" w:rsidP="00AB2AE3">
      <w:pPr>
        <w:pStyle w:val="TITULO1"/>
        <w:rPr>
          <w:sz w:val="78"/>
          <w:szCs w:val="78"/>
        </w:rPr>
      </w:pPr>
      <w:r w:rsidRPr="00AB2AE3">
        <w:rPr>
          <w:noProof/>
          <w:sz w:val="78"/>
          <w:szCs w:val="78"/>
          <w:lang w:val="es-ES"/>
        </w:rPr>
        <w:pict>
          <v:rect id="_x0000_s1081" style="position:absolute;left:0;text-align:left;margin-left:150.9pt;margin-top:-55.5pt;width:151.5pt;height:18.5pt;z-index:251679744;v-text-anchor:middle" fillcolor="#fbbb00" stroked="f" strokecolor="#4a7ebb">
            <v:shadow on="t" color="black" opacity="22936f" origin=",.5" offset="0,.63889mm"/>
            <v:textbox style="mso-next-textbox:#_x0000_s1081">
              <w:txbxContent>
                <w:p w:rsidR="00AB2AE3" w:rsidRPr="007F279B" w:rsidRDefault="00AB2AE3" w:rsidP="00AB2AE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Nos mondes imaginaires </w:t>
                  </w:r>
                </w:p>
              </w:txbxContent>
            </v:textbox>
          </v:rect>
        </w:pict>
      </w:r>
      <w:r w:rsidRPr="00AB2AE3">
        <w:rPr>
          <w:sz w:val="78"/>
          <w:szCs w:val="78"/>
        </w:rPr>
        <w:t xml:space="preserve">Mon personnage : </w:t>
      </w:r>
    </w:p>
    <w:p w:rsidR="00AB2AE3" w:rsidRPr="00AB2AE3" w:rsidRDefault="00AB2AE3" w:rsidP="00AB2AE3">
      <w:pPr>
        <w:pStyle w:val="TITULO1"/>
      </w:pPr>
      <w:r w:rsidRPr="00AB2AE3">
        <w:t>mes caractéristiques physiques</w:t>
      </w:r>
    </w:p>
    <w:p w:rsidR="00AB2AE3" w:rsidRDefault="00AB2AE3" w:rsidP="00AB2AE3">
      <w:pPr>
        <w:rPr>
          <w:lang w:val="fr-FR"/>
        </w:rPr>
      </w:pPr>
      <w:r w:rsidRPr="00B27190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.85pt;margin-top:20.05pt;width:462.35pt;height:65.55pt;z-index:251640832;mso-wrap-edited:f" wrapcoords="0 0 21600 0 21600 21600 0 21600 0 0" fillcolor="#c5e1f1" stroked="f">
            <v:fill o:detectmouseclick="t"/>
            <v:textbox style="mso-next-textbox:#_x0000_s1042" inset="3mm,3mm,3mm,3mm">
              <w:txbxContent>
                <w:p w:rsidR="00AB2AE3" w:rsidRPr="00705F90" w:rsidRDefault="00FF3265" w:rsidP="00AB2AE3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noProof/>
                      <w:sz w:val="20"/>
                      <w:szCs w:val="20"/>
                      <w:lang w:val="es-ES" w:eastAsia="es-ES"/>
                    </w:rPr>
                    <w:drawing>
                      <wp:inline distT="0" distB="0" distL="0" distR="0">
                        <wp:extent cx="241300" cy="205105"/>
                        <wp:effectExtent l="0" t="0" r="0" b="0"/>
                        <wp:docPr id="1" name="Imagen 1" descr="icone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 descr="icone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-21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" cy="205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B2AE3" w:rsidRPr="00705F90">
                    <w:rPr>
                      <w:rFonts w:ascii="DINOT-Bold" w:hAnsi="DINOT-Bold"/>
                      <w:sz w:val="20"/>
                      <w:szCs w:val="20"/>
                      <w:lang w:val="fr-FR"/>
                    </w:rPr>
                    <w:t>Objectifs :</w:t>
                  </w:r>
                  <w:r w:rsidR="00AB2AE3" w:rsidRPr="00705F90">
                    <w:rPr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:rsidR="00AB2AE3" w:rsidRPr="005B34FB" w:rsidRDefault="00AB2AE3" w:rsidP="00AB2AE3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ind w:left="624" w:hanging="170"/>
                    <w:rPr>
                      <w:lang w:val="fr-FR"/>
                    </w:rPr>
                  </w:pPr>
                  <w:r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 xml:space="preserve">Tu vas apprendre à parler des caractéristiques physiques pour décrire le physique de ton personnage du monde imaginaire de ta classe. </w:t>
                  </w:r>
                </w:p>
              </w:txbxContent>
            </v:textbox>
            <w10:wrap type="tight"/>
          </v:shape>
        </w:pict>
      </w:r>
    </w:p>
    <w:p w:rsidR="00AB2AE3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930046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La situation</w:t>
      </w: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 xml:space="preserve"> : </w:t>
      </w:r>
    </w:p>
    <w:p w:rsidR="00AB2AE3" w:rsidRDefault="00AB2AE3" w:rsidP="00AB2AE3">
      <w:pPr>
        <w:rPr>
          <w:lang w:val="fr-FR"/>
        </w:rPr>
      </w:pPr>
      <w:r w:rsidRPr="005B34FB">
        <w:rPr>
          <w:lang w:val="fr-FR"/>
        </w:rPr>
        <w:t>Pendant les dernières semaines nous avons cré</w:t>
      </w:r>
      <w:r>
        <w:rPr>
          <w:lang w:val="fr-FR"/>
        </w:rPr>
        <w:t>é</w:t>
      </w:r>
      <w:r w:rsidRPr="005B34FB">
        <w:rPr>
          <w:lang w:val="fr-FR"/>
        </w:rPr>
        <w:t xml:space="preserve"> le décor de notre monde imaginaire. </w:t>
      </w:r>
      <w:r>
        <w:rPr>
          <w:lang w:val="fr-FR"/>
        </w:rPr>
        <w:t>Maintenant, nous sommes en train de créer</w:t>
      </w:r>
      <w:r w:rsidRPr="005B34FB">
        <w:rPr>
          <w:lang w:val="fr-FR"/>
        </w:rPr>
        <w:t xml:space="preserve"> les</w:t>
      </w:r>
      <w:r>
        <w:rPr>
          <w:lang w:val="fr-FR"/>
        </w:rPr>
        <w:t xml:space="preserve"> </w:t>
      </w:r>
      <w:r w:rsidRPr="005B34FB">
        <w:rPr>
          <w:lang w:val="fr-FR"/>
        </w:rPr>
        <w:t xml:space="preserve"> personnages qui vont évoluer dans ce monde imaginaire. </w:t>
      </w: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pStyle w:val="Prrafodelista"/>
        <w:numPr>
          <w:ilvl w:val="0"/>
          <w:numId w:val="9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Miroir, mon beau miroir : q</w:t>
      </w:r>
      <w:r w:rsidRPr="00A96E86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ui dit quoi</w:t>
      </w: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 ?</w:t>
      </w:r>
    </w:p>
    <w:p w:rsidR="00AB2AE3" w:rsidRDefault="003009BC" w:rsidP="00AB2AE3">
      <w:pPr>
        <w:rPr>
          <w:lang w:val="fr-FR"/>
        </w:rPr>
      </w:pPr>
      <w:r>
        <w:rPr>
          <w:lang w:val="fr-FR"/>
        </w:rPr>
        <w:t>Relie</w:t>
      </w:r>
      <w:r w:rsidR="00AB2AE3" w:rsidRPr="002D12BD">
        <w:rPr>
          <w:lang w:val="fr-FR"/>
        </w:rPr>
        <w:t xml:space="preserve"> chaque animal à ce qu’il dit.</w:t>
      </w:r>
    </w:p>
    <w:p w:rsidR="00AB2AE3" w:rsidRPr="002D12BD" w:rsidRDefault="00AB2AE3" w:rsidP="00AB2AE3">
      <w:pPr>
        <w:rPr>
          <w:lang w:val="fr-FR"/>
        </w:rPr>
      </w:pPr>
      <w:r w:rsidRPr="00B27190">
        <w:rPr>
          <w:noProof/>
          <w:lang w:val="fr-FR"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8" type="#_x0000_t62" style="position:absolute;left:0;text-align:left;margin-left:191.8pt;margin-top:14.4pt;width:102.5pt;height:43.5pt;z-index:251646976;v-text-anchor:middle" adj="5700,21426" fillcolor="#fbbb00" stroked="f" strokecolor="#4a7ebb">
            <v:shadow on="t" color="black" opacity="22936f" origin=",.5" offset="0,.63889mm"/>
            <v:textbox style="mso-next-textbox:#_x0000_s1048">
              <w:txbxContent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assez </w:t>
                  </w:r>
                  <w:r w:rsidRPr="007D6595">
                    <w:rPr>
                      <w:b/>
                      <w:sz w:val="16"/>
                      <w:szCs w:val="16"/>
                      <w:lang w:val="fr-FR"/>
                    </w:rPr>
                    <w:t>beau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 xml:space="preserve">, </w:t>
                  </w:r>
                  <w:r w:rsidRPr="007D6595">
                    <w:rPr>
                      <w:sz w:val="16"/>
                      <w:szCs w:val="16"/>
                      <w:lang w:val="fr-FR"/>
                    </w:rPr>
                    <w:t>mes poils sont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 xml:space="preserve"> doux.</w:t>
                  </w:r>
                </w:p>
              </w:txbxContent>
            </v:textbox>
          </v:shape>
        </w:pict>
      </w:r>
    </w:p>
    <w:p w:rsidR="00AB2AE3" w:rsidRPr="00A96E86" w:rsidRDefault="00AB2AE3" w:rsidP="00AB2AE3">
      <w:pPr>
        <w:pStyle w:val="Prrafodelista"/>
        <w:rPr>
          <w:lang w:val="fr-FR"/>
        </w:rPr>
      </w:pPr>
      <w:r w:rsidRPr="00B27190">
        <w:rPr>
          <w:noProof/>
          <w:lang w:val="fr-FR" w:eastAsia="fr-FR"/>
        </w:rPr>
        <w:pict>
          <v:shape id="_x0000_s1047" type="#_x0000_t62" style="position:absolute;left:0;text-align:left;margin-left:333.8pt;margin-top:.45pt;width:102.5pt;height:43.5pt;z-index:251645952;v-text-anchor:middle" adj="327,16957" fillcolor="#fbbb00" stroked="f" strokecolor="#4a7ebb">
            <v:shadow on="t" color="black" opacity="22936f" origin=",.5" offset="0,.63889mm"/>
            <v:textbox style="mso-next-textbox:#_x0000_s1047">
              <w:txbxContent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Mon cou est très </w:t>
                  </w:r>
                  <w:r w:rsidRPr="009654B6">
                    <w:rPr>
                      <w:b/>
                      <w:sz w:val="16"/>
                      <w:szCs w:val="16"/>
                      <w:lang w:val="fr-FR"/>
                    </w:rPr>
                    <w:t>long</w:t>
                  </w:r>
                  <w:r>
                    <w:rPr>
                      <w:sz w:val="16"/>
                      <w:szCs w:val="16"/>
                      <w:lang w:val="fr-FR"/>
                    </w:rPr>
                    <w:t xml:space="preserve"> </w:t>
                  </w:r>
                  <w:r w:rsidR="00945A1D">
                    <w:rPr>
                      <w:sz w:val="16"/>
                      <w:szCs w:val="16"/>
                      <w:lang w:val="fr-FR"/>
                    </w:rPr>
                    <w:t xml:space="preserve"> et mince </w:t>
                  </w:r>
                  <w:r w:rsidRPr="00844037">
                    <w:rPr>
                      <w:sz w:val="16"/>
                      <w:szCs w:val="16"/>
                      <w:lang w:val="fr-FR"/>
                    </w:rPr>
                    <w:t>et</w:t>
                  </w:r>
                  <w:r w:rsidR="003009BC">
                    <w:rPr>
                      <w:b/>
                      <w:sz w:val="16"/>
                      <w:szCs w:val="16"/>
                      <w:lang w:val="fr-FR"/>
                    </w:rPr>
                    <w:t xml:space="preserve"> </w:t>
                  </w:r>
                  <w:r w:rsidR="003009BC" w:rsidRPr="003009BC">
                    <w:rPr>
                      <w:sz w:val="16"/>
                      <w:szCs w:val="16"/>
                      <w:lang w:val="fr-FR"/>
                    </w:rPr>
                    <w:t>mes pattes sont</w:t>
                  </w:r>
                  <w:r w:rsidR="003009BC">
                    <w:rPr>
                      <w:b/>
                      <w:sz w:val="16"/>
                      <w:szCs w:val="16"/>
                      <w:lang w:val="fr-FR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maigre</w:t>
                  </w:r>
                  <w:r w:rsidR="003009BC">
                    <w:rPr>
                      <w:b/>
                      <w:sz w:val="16"/>
                      <w:szCs w:val="16"/>
                      <w:lang w:val="fr-FR"/>
                    </w:rPr>
                    <w:t>s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B27190">
        <w:rPr>
          <w:noProof/>
          <w:lang w:val="fr-FR" w:eastAsia="fr-FR"/>
        </w:rPr>
        <w:pict>
          <v:shape id="_x0000_s1045" type="#_x0000_t62" style="position:absolute;left:0;text-align:left;margin-left:39pt;margin-top:.45pt;width:102.5pt;height:43.5pt;z-index:251643904;v-text-anchor:middle" adj="11,9881" fillcolor="#fbbb00" stroked="f" strokecolor="#4a7ebb">
            <v:shadow on="t" color="black" opacity="22936f" origin=",.5" offset="0,.63889mm"/>
            <v:textbox style="mso-next-textbox:#_x0000_s1045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tout </w:t>
                  </w:r>
                  <w:r w:rsidRPr="00296568">
                    <w:rPr>
                      <w:b/>
                      <w:sz w:val="16"/>
                      <w:szCs w:val="16"/>
                      <w:lang w:val="fr-FR"/>
                    </w:rPr>
                    <w:t>petit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.</w:t>
                  </w:r>
                </w:p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mesure 10 mm à l’âge adulte</w:t>
                  </w:r>
                </w:p>
              </w:txbxContent>
            </v:textbox>
          </v:shape>
        </w:pict>
      </w:r>
    </w:p>
    <w:p w:rsidR="00AB2AE3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Pr="002D12BD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B27190">
        <w:rPr>
          <w:noProof/>
          <w:lang w:val="fr-FR" w:eastAsia="fr-FR"/>
        </w:rPr>
        <w:pict>
          <v:shape id="_x0000_s1043" type="#_x0000_t62" style="position:absolute;left:0;text-align:left;margin-left:188.8pt;margin-top:69.65pt;width:102.5pt;height:52.4pt;z-index:251641856;v-text-anchor:middle" adj="748,8533" fillcolor="#fbbb00" stroked="f" strokecolor="#4a7ebb">
            <v:shadow on="t" color="black" opacity="22936f" origin=",.5" offset="0,.63889mm"/>
            <v:textbox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>J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e </w:t>
                  </w:r>
                  <w:r w:rsidR="003009BC">
                    <w:rPr>
                      <w:sz w:val="16"/>
                      <w:szCs w:val="16"/>
                      <w:lang w:val="fr-FR"/>
                    </w:rPr>
                    <w:t xml:space="preserve">ne suis pas beau : je 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suis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laid</w:t>
                  </w:r>
                  <w:r w:rsidR="003009BC">
                    <w:rPr>
                      <w:sz w:val="16"/>
                      <w:szCs w:val="16"/>
                      <w:lang w:val="fr-FR"/>
                    </w:rPr>
                    <w:t xml:space="preserve">. 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J’ai des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boutons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, des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pustules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 et je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bave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> !</w:t>
                  </w:r>
                </w:p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B27190">
        <w:rPr>
          <w:noProof/>
          <w:lang w:val="fr-FR" w:eastAsia="fr-FR"/>
        </w:rPr>
        <w:pict>
          <v:shape id="_x0000_s1046" type="#_x0000_t62" style="position:absolute;left:0;text-align:left;margin-left:33.8pt;margin-top:69.65pt;width:102.5pt;height:42.15pt;z-index:251644928;v-text-anchor:middle" adj="-95,10967" fillcolor="#fbbb00" stroked="f" strokecolor="#4a7ebb">
            <v:shadow on="t" color="black" opacity="22936f" origin=",.5" offset="0,.63889mm"/>
            <v:textbox style="mso-next-textbox:#_x0000_s1046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très gros.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pèse plus de 7 tonnes !</w:t>
                  </w:r>
                </w:p>
              </w:txbxContent>
            </v:textbox>
          </v:shape>
        </w:pict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678889"/>
            <wp:effectExtent l="38100" t="57150" r="106556" b="102161"/>
            <wp:docPr id="39" name="Imagen 16" descr="http://farm4.staticflickr.com/3072/2404607215_a8a6ee1bed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4.staticflickr.com/3072/2404607215_a8a6ee1bed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78"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678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3" name="Imagen 1" descr="http://farm6.staticflickr.com/5020/5414889938_7c75b29a46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6.staticflickr.com/5020/5414889938_7c75b29a46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4" name="Imagen 13" descr="http://farm1.staticflickr.com/39/92030719_535a419f24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m1.staticflickr.com/39/92030719_535a419f24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noProof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5" name="Imagen 28" descr="http://farm1.staticflickr.com/109/263282054_efa96d36ef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rm1.staticflickr.com/109/263282054_efa96d36ef_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6" name="Imagen 25" descr="http://farm1.staticflickr.com/11/89015637_18b014815c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arm1.staticflickr.com/11/89015637_18b014815c_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7" name="Imagen 22" descr="http://farm4.staticflickr.com/3266/2889477471_12a791d639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rm4.staticflickr.com/3266/2889477471_12a791d639_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AE3" w:rsidRDefault="00AB2AE3" w:rsidP="00AB2AE3">
      <w:pPr>
        <w:rPr>
          <w:lang w:val="fr-FR"/>
        </w:rPr>
      </w:pPr>
      <w:r w:rsidRPr="00B27190">
        <w:rPr>
          <w:noProof/>
          <w:lang w:val="fr-FR" w:eastAsia="fr-FR"/>
        </w:rPr>
        <w:pict>
          <v:shape id="_x0000_s1044" type="#_x0000_t62" style="position:absolute;left:0;text-align:left;margin-left:337.3pt;margin-top:2.15pt;width:102.5pt;height:45.95pt;z-index:251642880;v-text-anchor:middle" adj="748,9825" fillcolor="#fbbb00" stroked="f" strokecolor="#4a7ebb">
            <v:shadow on="t" color="black" opacity="22936f" origin=",.5" offset="0,.63889mm"/>
            <v:textbox style="mso-next-textbox:#_x0000_s1044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très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grande.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peux mesurer 30 mètres !</w:t>
                  </w:r>
                </w:p>
              </w:txbxContent>
            </v:textbox>
          </v:shape>
        </w:pict>
      </w:r>
      <w:r w:rsidRPr="006A36D5">
        <w:rPr>
          <w:lang w:val="fr-FR"/>
        </w:rPr>
        <w:t xml:space="preserve">  </w:t>
      </w:r>
      <w:r>
        <w:rPr>
          <w:lang w:val="fr-FR"/>
        </w:rPr>
        <w:t xml:space="preserve">                         </w:t>
      </w:r>
      <w:r w:rsidRPr="006A36D5">
        <w:rPr>
          <w:lang w:val="fr-FR"/>
        </w:rPr>
        <w:t xml:space="preserve">          </w:t>
      </w:r>
      <w:r>
        <w:rPr>
          <w:lang w:val="fr-FR"/>
        </w:rPr>
        <w:t xml:space="preserve">             </w:t>
      </w: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numPr>
          <w:ilvl w:val="0"/>
          <w:numId w:val="9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lastRenderedPageBreak/>
        <w:t>Des formes et des couleurs</w:t>
      </w:r>
    </w:p>
    <w:p w:rsidR="00AB2AE3" w:rsidRPr="002D12BD" w:rsidRDefault="00AB2AE3" w:rsidP="00AB2AE3">
      <w:pPr>
        <w:ind w:left="72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tbl>
      <w:tblPr>
        <w:tblpPr w:leftFromText="141" w:rightFromText="141" w:vertAnchor="text" w:horzAnchor="margin" w:tblpY="5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843"/>
        <w:gridCol w:w="1842"/>
        <w:gridCol w:w="1843"/>
        <w:gridCol w:w="1843"/>
      </w:tblGrid>
      <w:tr w:rsidR="00AB2AE3" w:rsidTr="00AB2AE3">
        <w:tc>
          <w:tcPr>
            <w:tcW w:w="2127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lang w:val="fr-FR"/>
              </w:rPr>
            </w:pPr>
            <w:r w:rsidRPr="00AB2AE3">
              <w:rPr>
                <w:lang w:val="fr-FR"/>
              </w:rPr>
              <w:t>J’ai le visage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noProof/>
                <w:lang w:val="fr-FR" w:eastAsia="fr-FR"/>
              </w:rPr>
              <w:pict>
                <v:oval id="_x0000_s1038" style="position:absolute;left:0;text-align:left;margin-left:35.15pt;margin-top:1.9pt;width:13.5pt;height:12.5pt;z-index:251636736;mso-position-horizontal-relative:text;mso-position-vertical-relative:text;v-text-anchor:middle">
                  <v:shadow on="t" color="black" opacity="22936f" origin=",.5" offset="0,.63889mm"/>
                </v:oval>
              </w:pict>
            </w:r>
            <w:r w:rsidRPr="00AB2AE3">
              <w:rPr>
                <w:lang w:val="fr-FR"/>
              </w:rPr>
              <w:t xml:space="preserve">rond </w:t>
            </w:r>
          </w:p>
        </w:tc>
        <w:tc>
          <w:tcPr>
            <w:tcW w:w="1842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noProof/>
                <w:lang w:val="fr-FR" w:eastAsia="fr-FR"/>
              </w:rPr>
              <w:pict>
                <v:rect id="_x0000_s1039" style="position:absolute;left:0;text-align:left;margin-left:34pt;margin-top:1.9pt;width:13pt;height:12.5pt;z-index:251637760;mso-position-horizontal-relative:text;mso-position-vertical-relative:text;v-text-anchor:middle">
                  <v:shadow on="t" color="black" opacity="22936f" origin=",.5" offset="0,.63889mm"/>
                </v:rect>
              </w:pict>
            </w:r>
            <w:r w:rsidRPr="00AB2AE3">
              <w:rPr>
                <w:lang w:val="fr-FR"/>
              </w:rPr>
              <w:t xml:space="preserve">carré  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noProof/>
                <w:lang w:val="fr-FR" w:eastAsia="fr-FR"/>
              </w:rPr>
              <w:pict>
                <v:oval id="_x0000_s1040" style="position:absolute;left:0;text-align:left;margin-left:34.9pt;margin-top:4.9pt;width:26.5pt;height:9.5pt;z-index:251638784;mso-position-horizontal-relative:text;mso-position-vertical-relative:text;v-text-anchor:middle">
                  <v:shadow on="t" color="black" opacity="22936f" origin=",.5" offset="0,.63889mm"/>
                </v:oval>
              </w:pict>
            </w:r>
            <w:r w:rsidRPr="00AB2AE3">
              <w:rPr>
                <w:lang w:val="fr-FR"/>
              </w:rPr>
              <w:t xml:space="preserve">ovale  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noProof/>
                <w:lang w:val="fr-FR" w:eastAsia="fr-FR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1" type="#_x0000_t5" style="position:absolute;left:0;text-align:left;margin-left:65.25pt;margin-top:1.9pt;width:13.5pt;height:12.5pt;flip:y;z-index:251639808;mso-position-horizontal-relative:text;mso-position-vertical-relative:text;v-text-anchor:middle">
                  <v:shadow on="t" color="black" opacity="22936f" origin=",.5" offset="0,.63889mm"/>
                </v:shape>
              </w:pict>
            </w:r>
            <w:r w:rsidRPr="00AB2AE3">
              <w:rPr>
                <w:lang w:val="fr-FR"/>
              </w:rPr>
              <w:t xml:space="preserve">triangulaire </w:t>
            </w:r>
          </w:p>
        </w:tc>
      </w:tr>
      <w:tr w:rsidR="00AB2AE3" w:rsidTr="00AB2AE3">
        <w:tc>
          <w:tcPr>
            <w:tcW w:w="2127" w:type="dxa"/>
          </w:tcPr>
          <w:p w:rsidR="00AB2AE3" w:rsidRPr="00AB2AE3" w:rsidRDefault="00AB2AE3" w:rsidP="00AB2AE3">
            <w:pPr>
              <w:pStyle w:val="Prrafodelista"/>
              <w:ind w:left="0"/>
              <w:jc w:val="left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lang w:val="fr-FR"/>
              </w:rPr>
              <w:t>J’ai les yeux …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548DD4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color w:val="548DD4"/>
                <w:lang w:val="fr-FR"/>
              </w:rPr>
              <w:t xml:space="preserve">bleus </w:t>
            </w:r>
          </w:p>
        </w:tc>
        <w:tc>
          <w:tcPr>
            <w:tcW w:w="1842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B050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color w:val="00B050"/>
                <w:lang w:val="fr-FR"/>
              </w:rPr>
              <w:t>verts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996633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color w:val="996633"/>
                <w:lang w:val="fr-FR"/>
              </w:rPr>
              <w:t>marron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lang w:val="fr-FR"/>
              </w:rPr>
              <w:t>noirs</w:t>
            </w:r>
          </w:p>
        </w:tc>
      </w:tr>
      <w:tr w:rsidR="00AB2AE3" w:rsidTr="00AB2AE3">
        <w:tc>
          <w:tcPr>
            <w:tcW w:w="2127" w:type="dxa"/>
          </w:tcPr>
          <w:p w:rsidR="00AB2AE3" w:rsidRPr="00AB2AE3" w:rsidRDefault="00AB2AE3" w:rsidP="00AB2AE3">
            <w:pPr>
              <w:pStyle w:val="Prrafodelista"/>
              <w:ind w:left="0"/>
              <w:jc w:val="left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lang w:val="fr-FR"/>
              </w:rPr>
              <w:t>J’ai les cheveux…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FFFF00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color w:val="FFFF00"/>
                <w:lang w:val="fr-FR"/>
              </w:rPr>
              <w:t>blonds</w:t>
            </w:r>
          </w:p>
        </w:tc>
        <w:tc>
          <w:tcPr>
            <w:tcW w:w="1842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FA8606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color w:val="FA8606"/>
                <w:lang w:val="fr-FR"/>
              </w:rPr>
              <w:t>roux</w:t>
            </w:r>
          </w:p>
        </w:tc>
        <w:tc>
          <w:tcPr>
            <w:tcW w:w="1843" w:type="dxa"/>
          </w:tcPr>
          <w:p w:rsidR="00AB2AE3" w:rsidRPr="003009BC" w:rsidRDefault="003009BC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948A54"/>
                <w:spacing w:val="-20"/>
                <w:sz w:val="28"/>
                <w:szCs w:val="28"/>
                <w:lang w:val="fr-FR" w:eastAsia="es-ES"/>
              </w:rPr>
            </w:pPr>
            <w:r w:rsidRPr="003009BC">
              <w:rPr>
                <w:b/>
                <w:color w:val="948A54"/>
                <w:lang w:val="fr-FR"/>
              </w:rPr>
              <w:t>châtains</w:t>
            </w:r>
          </w:p>
        </w:tc>
        <w:tc>
          <w:tcPr>
            <w:tcW w:w="1843" w:type="dxa"/>
          </w:tcPr>
          <w:p w:rsidR="00AB2AE3" w:rsidRPr="00AB2AE3" w:rsidRDefault="003009BC" w:rsidP="00AB2AE3">
            <w:pPr>
              <w:pStyle w:val="Prrafodelista"/>
              <w:ind w:left="0"/>
              <w:rPr>
                <w:rFonts w:ascii="DINOT-Bold" w:hAnsi="DINOT-Bold" w:cs="DINOT-Bold"/>
                <w:b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b/>
                <w:color w:val="996633"/>
                <w:lang w:val="fr-FR"/>
              </w:rPr>
              <w:t>bruns</w:t>
            </w:r>
          </w:p>
        </w:tc>
      </w:tr>
      <w:tr w:rsidR="00AB2AE3" w:rsidTr="00AB2AE3">
        <w:tc>
          <w:tcPr>
            <w:tcW w:w="2127" w:type="dxa"/>
          </w:tcPr>
          <w:p w:rsidR="00AB2AE3" w:rsidRPr="00AB2AE3" w:rsidRDefault="00AB2AE3" w:rsidP="00AB2AE3">
            <w:pPr>
              <w:pStyle w:val="Prrafodelista"/>
              <w:ind w:left="0"/>
              <w:jc w:val="left"/>
              <w:rPr>
                <w:lang w:val="fr-FR"/>
              </w:rPr>
            </w:pPr>
            <w:r w:rsidRPr="00AB2AE3">
              <w:rPr>
                <w:lang w:val="fr-FR"/>
              </w:rPr>
              <w:t>J’ai les cheveux…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lang w:val="fr-FR"/>
              </w:rPr>
            </w:pPr>
            <w:r w:rsidRPr="00AB2AE3">
              <w:rPr>
                <w:lang w:val="fr-FR"/>
              </w:rPr>
              <w:t>Raides III</w:t>
            </w:r>
          </w:p>
        </w:tc>
        <w:tc>
          <w:tcPr>
            <w:tcW w:w="1842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73" type="#_x0000_t38" style="position:absolute;left:0;text-align:left;margin-left:51.5pt;margin-top:5.25pt;width:12pt;height:7pt;rotation:270;flip:x;z-index:251673600;mso-position-horizontal-relative:text;mso-position-vertical-relative:text;v-text-anchor:middle" o:connectortype="curved" adj="10800,2251029,-576900">
                  <v:shadow on="t" color="black" opacity="22936f" origin=",.5" offset="0,.63889mm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71" type="#_x0000_t38" style="position:absolute;left:0;text-align:left;margin-left:44.5pt;margin-top:5.25pt;width:12pt;height:7pt;rotation:270;flip:x;z-index:251671552;mso-position-horizontal-relative:text;mso-position-vertical-relative:text;v-text-anchor:middle" o:connectortype="curved" adj="10800,2251029,-564300">
                  <v:shadow on="t" color="black" opacity="22936f" origin=",.5" offset="0,.63889mm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72" type="#_x0000_t38" style="position:absolute;left:0;text-align:left;margin-left:47.3pt;margin-top:5.25pt;width:12pt;height:7pt;rotation:270;flip:x;z-index:251672576;mso-position-horizontal-relative:text;mso-position-vertical-relative:text;v-text-anchor:middle" o:connectortype="curved" adj="10800,2251029,-564300">
                  <v:shadow on="t" color="black" opacity="22936f" origin=",.5" offset="0,.63889mm"/>
                </v:shape>
              </w:pict>
            </w:r>
            <w:r w:rsidRPr="00AB2AE3">
              <w:rPr>
                <w:lang w:val="fr-FR"/>
              </w:rPr>
              <w:t>ondulés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shape id="_x0000_s1078" style="position:absolute;left:0;text-align:left;margin-left:56pt;margin-top:.95pt;width:10.9pt;height:13.8pt;z-index:251678720;mso-position-horizontal-relative:text;mso-position-vertical-relative:text;v-text-anchor:middle" coordsize="218,276" path="m,26hdc79,,39,3,120,16v3,10,14,20,10,30c127,54,52,88,40,96v3,10,,27,10,30c62,130,114,111,130,106v10,3,25,1,30,10c172,140,129,160,120,166v-9,13,-48,50,10,50c142,216,149,201,160,196v9,-5,20,-7,30,-10c197,196,218,207,210,216v-13,16,-60,-1,-60,20c150,249,150,263,150,276e" filled="f" fillcolor="#fbbb00">
                  <v:shadow on="t" color="black" opacity="22936f" origin=",.5" offset="0,.63889mm"/>
                  <v:path arrowok="t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77" style="position:absolute;left:0;text-align:left;margin-left:50.5pt;margin-top:-.35pt;width:10.9pt;height:13.8pt;z-index:251677696;mso-position-horizontal-relative:text;mso-position-vertical-relative:text;v-text-anchor:middle" coordsize="218,276" path="m,26hdc79,,39,3,120,16v3,10,14,20,10,30c127,54,52,88,40,96v3,10,,27,10,30c62,130,114,111,130,106v10,3,25,1,30,10c172,140,129,160,120,166v-9,13,-48,50,10,50c142,216,149,201,160,196v9,-5,20,-7,30,-10c197,196,218,207,210,216v-13,16,-60,-1,-60,20c150,249,150,263,150,276e" filled="f" fillcolor="#fbbb00">
                  <v:shadow on="t" color="black" opacity="22936f" origin=",.5" offset="0,.63889mm"/>
                  <v:path arrowok="t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76" style="position:absolute;left:0;text-align:left;margin-left:47.7pt;margin-top:1.45pt;width:10.9pt;height:13.8pt;z-index:251676672;mso-position-horizontal-relative:text;mso-position-vertical-relative:text;v-text-anchor:middle" coordsize="218,276" path="m,26hdc79,,39,3,120,16v3,10,14,20,10,30c127,54,52,88,40,96v3,10,,27,10,30c62,130,114,111,130,106v10,3,25,1,30,10c172,140,129,160,120,166v-9,13,-48,50,10,50c142,216,149,201,160,196v9,-5,20,-7,30,-10c197,196,218,207,210,216v-13,16,-60,-1,-60,20c150,249,150,263,150,276e" filled="f" fillcolor="#fbbb00">
                  <v:shadow on="t" color="black" opacity="22936f" origin=",.5" offset="0,.63889mm"/>
                  <v:path arrowok="t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75" type="#_x0000_t38" style="position:absolute;left:0;text-align:left;margin-left:42.2pt;margin-top:3.75pt;width:5.5pt;height:3.5pt;rotation:90;flip:x;z-index:251675648;mso-position-horizontal-relative:text;mso-position-vertical-relative:text;v-text-anchor:middle" o:connectortype="curved" adj="10800,4428000,-1566982" stroked="f" strokecolor="#4a7ebb">
                  <v:shadow on="t" color="black" opacity="22936f" origin=",.5" offset="0,.63889mm"/>
                </v:shape>
              </w:pict>
            </w:r>
            <w:r w:rsidRPr="00AB2AE3">
              <w:rPr>
                <w:lang w:val="fr-FR"/>
              </w:rPr>
              <w:t xml:space="preserve">bouclés </w:t>
            </w:r>
          </w:p>
        </w:tc>
        <w:tc>
          <w:tcPr>
            <w:tcW w:w="1843" w:type="dxa"/>
          </w:tcPr>
          <w:p w:rsidR="00AB2AE3" w:rsidRPr="00AB2AE3" w:rsidRDefault="00AB2AE3" w:rsidP="00AB2AE3">
            <w:pPr>
              <w:pStyle w:val="Prrafodelista"/>
              <w:ind w:left="0"/>
              <w:rPr>
                <w:rFonts w:ascii="DINOT-Bold" w:hAnsi="DINOT-Bold" w:cs="DINOT-Bold"/>
                <w:bCs/>
                <w:color w:val="008AC9"/>
                <w:spacing w:val="-20"/>
                <w:sz w:val="28"/>
                <w:szCs w:val="28"/>
                <w:lang w:val="fr-FR" w:eastAsia="es-ES"/>
              </w:rPr>
            </w:pPr>
            <w:r w:rsidRPr="00AB2AE3">
              <w:rPr>
                <w:noProof/>
                <w:lang w:val="fr-FR" w:eastAsia="fr-FR"/>
              </w:rPr>
              <w:pict>
                <v:shape id="_x0000_s1074" style="position:absolute;left:0;text-align:left;margin-left:31.05pt;margin-top:.4pt;width:18pt;height:15.35pt;z-index:251674624;mso-position-horizontal-relative:text;mso-position-vertical-relative:text;v-text-anchor:middle" coordsize="360,307" path="m,127hdc10,117,22,109,30,97,56,58,17,71,70,47,89,38,130,27,130,27v35,23,47,40,60,80c187,134,197,167,180,187v-41,47,-57,-31,-60,-40c130,108,141,8,240,117v23,25,-7,67,-10,100c213,214,188,222,180,207v-32,-56,13,-61,40,-70c250,140,286,129,310,147v50,37,-59,76,-70,80c232,203,219,183,240,157v7,-8,30,-21,30,-10c270,159,250,160,240,167,211,123,202,96,260,77v17,3,38,-2,50,10c317,94,310,114,300,117v-19,6,-40,-7,-60,-10c237,103,196,58,230,47v16,-5,33,7,50,10c226,75,189,92,120,57,105,49,127,24,130,7v20,3,49,-7,60,10c234,87,170,89,140,97,107,94,68,106,40,87,,60,73,22,80,17v92,31,51,119,-10,160c63,167,23,123,60,107v19,-8,40,7,60,10c140,176,135,235,100,287,52,271,55,263,70,217v37,3,75,-1,110,10c208,236,202,289,220,307e" filled="f" fillcolor="#fbbb00">
                  <v:shadow on="t" color="black" opacity="22936f" origin=",.5" offset="0,.63889mm"/>
                  <v:path arrowok="t"/>
                </v:shape>
              </w:pict>
            </w:r>
            <w:r w:rsidRPr="00AB2AE3">
              <w:rPr>
                <w:lang w:val="fr-FR"/>
              </w:rPr>
              <w:t>frisés</w:t>
            </w:r>
          </w:p>
        </w:tc>
      </w:tr>
    </w:tbl>
    <w:p w:rsidR="00AB2AE3" w:rsidRPr="002D12BD" w:rsidRDefault="00AB2AE3" w:rsidP="00AB2AE3">
      <w:pPr>
        <w:rPr>
          <w:lang w:val="fr-FR"/>
        </w:rPr>
      </w:pPr>
      <w:r w:rsidRPr="00C76849">
        <w:rPr>
          <w:lang w:val="fr-FR"/>
        </w:rPr>
        <w:t xml:space="preserve">Souligne les mots pour décrire </w:t>
      </w:r>
      <w:r>
        <w:rPr>
          <w:lang w:val="fr-FR"/>
        </w:rPr>
        <w:t>le visage, les yeux et l</w:t>
      </w:r>
      <w:r w:rsidRPr="00C76849">
        <w:rPr>
          <w:lang w:val="fr-FR"/>
        </w:rPr>
        <w:t>es cheve</w:t>
      </w:r>
      <w:r>
        <w:rPr>
          <w:lang w:val="fr-FR"/>
        </w:rPr>
        <w:t>ux de ton personnage.</w:t>
      </w:r>
    </w:p>
    <w:p w:rsidR="00AB2AE3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pStyle w:val="Prrafodelista"/>
        <w:numPr>
          <w:ilvl w:val="0"/>
          <w:numId w:val="10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2D12BD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 xml:space="preserve">Des personnages extraordinaires  </w:t>
      </w:r>
    </w:p>
    <w:p w:rsidR="00AB2AE3" w:rsidRPr="002D12BD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rPr>
          <w:lang w:val="fr-FR"/>
        </w:rPr>
      </w:pPr>
      <w:r>
        <w:rPr>
          <w:lang w:val="fr-FR"/>
        </w:rPr>
        <w:t>M</w:t>
      </w:r>
      <w:r w:rsidRPr="001023A4">
        <w:rPr>
          <w:lang w:val="fr-FR"/>
        </w:rPr>
        <w:t>ets les lettres dans le bon ordre pour trouver l’adjectif qui correspond à l’image.</w:t>
      </w:r>
    </w:p>
    <w:p w:rsidR="00E10577" w:rsidRPr="001023A4" w:rsidRDefault="00E10577" w:rsidP="00AB2AE3">
      <w:pPr>
        <w:rPr>
          <w:lang w:val="fr-FR"/>
        </w:rPr>
      </w:pPr>
      <w:r>
        <w:rPr>
          <w:lang w:val="fr-FR"/>
        </w:rPr>
        <w:t>A quels personnages de séries, films, contes te font penser ces caractéristiques ?</w:t>
      </w:r>
    </w:p>
    <w:tbl>
      <w:tblPr>
        <w:tblpPr w:leftFromText="141" w:rightFromText="141" w:vertAnchor="text" w:horzAnchor="margin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886"/>
        <w:gridCol w:w="1886"/>
        <w:gridCol w:w="1887"/>
        <w:gridCol w:w="1887"/>
      </w:tblGrid>
      <w:tr w:rsidR="00AB2AE3" w:rsidTr="00AB2AE3">
        <w:trPr>
          <w:trHeight w:val="1913"/>
        </w:trPr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10200" cy="686450"/>
                  <wp:effectExtent l="114300" t="57150" r="108950" b="685150"/>
                  <wp:docPr id="8" name="Imagen 3" descr="http://farm4.staticflickr.com/3113/2559914913_622b5cd7f6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rm4.staticflickr.com/3113/2559914913_622b5cd7f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607" t="1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00" cy="6864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0099" cy="687784"/>
                  <wp:effectExtent l="152400" t="57150" r="120001" b="683816"/>
                  <wp:docPr id="9" name="Imagen 6" descr="http://farm5.staticflickr.com/4146/4957820195_4cd110288c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arm5.staticflickr.com/4146/4957820195_4cd110288c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0" r="11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99" cy="68778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0099" cy="679696"/>
                  <wp:effectExtent l="152400" t="57150" r="120001" b="672854"/>
                  <wp:docPr id="10" name="Imagen 9" descr="http://farm2.staticflickr.com/1142/716855242_dd2867745d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arm2.staticflickr.com/1142/716855242_dd2867745d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821" t="6250" r="8928" b="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99" cy="67969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679704" cy="711200"/>
                  <wp:effectExtent l="171450" t="57150" r="139446" b="679450"/>
                  <wp:wrapSquare wrapText="bothSides"/>
                  <wp:docPr id="56" name="Imagen 12" descr="http://farm3.staticflickr.com/2224/2499290183_0bb33971f3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arm3.staticflickr.com/2224/2499290183_0bb33971f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04" cy="7112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7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62914" cy="736017"/>
                  <wp:effectExtent l="152400" t="57150" r="132436" b="673683"/>
                  <wp:docPr id="11" name="Imagen 1" descr="C:\Users\noemimourer\Desktop\IMG_20140225_1416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emimourer\Desktop\IMG_20140225_14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15" t="13333" r="14679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4" cy="73601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AE3" w:rsidTr="00AB2AE3">
        <w:tc>
          <w:tcPr>
            <w:tcW w:w="1886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eéornm</w:t>
            </w:r>
          </w:p>
        </w:tc>
        <w:tc>
          <w:tcPr>
            <w:tcW w:w="1886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nmia</w:t>
            </w:r>
          </w:p>
        </w:tc>
        <w:tc>
          <w:tcPr>
            <w:tcW w:w="1886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tgaén</w:t>
            </w:r>
          </w:p>
        </w:tc>
        <w:tc>
          <w:tcPr>
            <w:tcW w:w="1887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émculs</w:t>
            </w:r>
          </w:p>
        </w:tc>
        <w:tc>
          <w:tcPr>
            <w:tcW w:w="1887" w:type="dxa"/>
          </w:tcPr>
          <w:p w:rsidR="00AB2AE3" w:rsidRPr="00AB2AE3" w:rsidRDefault="00945A1D" w:rsidP="00945A1D">
            <w:pPr>
              <w:rPr>
                <w:lang w:val="fr-FR"/>
              </w:rPr>
            </w:pPr>
            <w:r>
              <w:rPr>
                <w:lang w:val="fr-FR"/>
              </w:rPr>
              <w:t>us</w:t>
            </w:r>
            <w:r w:rsidR="00AB2AE3" w:rsidRPr="00AB2AE3">
              <w:rPr>
                <w:lang w:val="fr-FR"/>
              </w:rPr>
              <w:t>b</w:t>
            </w:r>
            <w:r>
              <w:rPr>
                <w:lang w:val="fr-FR"/>
              </w:rPr>
              <w:t>so</w:t>
            </w:r>
          </w:p>
        </w:tc>
      </w:tr>
    </w:tbl>
    <w:p w:rsidR="00AB2AE3" w:rsidRPr="001023A4" w:rsidRDefault="00AB2AE3" w:rsidP="00AB2AE3">
      <w:pPr>
        <w:ind w:left="36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pStyle w:val="Prrafodelista"/>
        <w:ind w:left="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br w:type="page"/>
      </w:r>
    </w:p>
    <w:p w:rsidR="00AB2AE3" w:rsidRPr="00AE54B9" w:rsidRDefault="00AB2AE3" w:rsidP="00AB2AE3">
      <w:pPr>
        <w:pStyle w:val="Prrafodelista"/>
        <w:numPr>
          <w:ilvl w:val="0"/>
          <w:numId w:val="10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AE54B9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Les particularités physiques</w:t>
      </w:r>
    </w:p>
    <w:p w:rsidR="00AB2AE3" w:rsidRPr="005F30E2" w:rsidRDefault="00AB2AE3" w:rsidP="00AB2AE3">
      <w:pPr>
        <w:rPr>
          <w:lang w:val="fr-FR"/>
        </w:rPr>
      </w:pPr>
      <w:r w:rsidRPr="005F30E2">
        <w:rPr>
          <w:lang w:val="fr-FR"/>
        </w:rPr>
        <w:t>Associe chaque mot et sa définition à l’image correspondante</w:t>
      </w:r>
    </w:p>
    <w:p w:rsidR="00AB2AE3" w:rsidRPr="005F30E2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3721"/>
        <w:gridCol w:w="3008"/>
      </w:tblGrid>
      <w:tr w:rsidR="00AB2AE3" w:rsidRPr="005F30E2" w:rsidTr="00AB2AE3">
        <w:trPr>
          <w:trHeight w:val="4995"/>
        </w:trPr>
        <w:tc>
          <w:tcPr>
            <w:tcW w:w="2419" w:type="dxa"/>
          </w:tcPr>
          <w:p w:rsidR="00AB2AE3" w:rsidRPr="00AB2AE3" w:rsidRDefault="00FF3265" w:rsidP="00225DBE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99749" cy="675386"/>
                  <wp:effectExtent l="38100" t="57150" r="119401" b="86614"/>
                  <wp:docPr id="12" name="Imagen 7" descr="http://farm1.staticflickr.com/22/38006051_cf3c16c4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rm1.staticflickr.com/22/38006051_cf3c16c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000" t="60199" r="48000" b="31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49" cy="6753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225DBE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99749" cy="685195"/>
                  <wp:effectExtent l="38100" t="57150" r="119401" b="95855"/>
                  <wp:docPr id="13" name="Imagen 4" descr="http://farm4.staticflickr.com/3245/5700604032_aef904c96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arm4.staticflickr.com/3245/5700604032_aef904c9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353" t="27327" r="1200" b="23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49" cy="685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225DBE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6791" cy="682047"/>
                  <wp:effectExtent l="38100" t="57150" r="113309" b="99003"/>
                  <wp:docPr id="14" name="Imagen 19" descr="http://farm1.staticflickr.com/1/131936186_48a40542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arm1.staticflickr.com/1/131936186_48a405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8401" r="56000" b="2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91" cy="6820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225DBE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7320" cy="682758"/>
                  <wp:effectExtent l="38100" t="57150" r="112780" b="98292"/>
                  <wp:docPr id="15" name="Imagen 13" descr="http://farm9.staticflickr.com/8482/8160895202_c8511bafa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arm9.staticflickr.com/8482/8160895202_c8511baf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808" r="58133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20" cy="6827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Une cicatrice</w:t>
            </w:r>
            <w:r w:rsidRPr="00AB2AE3">
              <w:rPr>
                <w:lang w:val="fr-FR"/>
              </w:rPr>
              <w:t> : marque sur la peau après une blessure.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 grain de beauté</w:t>
            </w:r>
            <w:r w:rsidRPr="00AB2AE3">
              <w:rPr>
                <w:lang w:val="fr-FR"/>
              </w:rPr>
              <w:t> : tache marron foncée sur la peau.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Des taches de rousseur :</w:t>
            </w:r>
            <w:r w:rsidRPr="00AB2AE3">
              <w:rPr>
                <w:lang w:val="fr-FR"/>
              </w:rPr>
              <w:t xml:space="preserve"> ensemble de petits points sur la peau.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Une moustache :</w:t>
            </w:r>
            <w:r w:rsidRPr="00AB2AE3">
              <w:rPr>
                <w:lang w:val="fr-FR"/>
              </w:rPr>
              <w:t xml:space="preserve"> poils au-dessus de la bouche.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Une barbe :</w:t>
            </w:r>
            <w:r w:rsidRPr="00AB2AE3">
              <w:rPr>
                <w:lang w:val="fr-FR"/>
              </w:rPr>
              <w:t xml:space="preserve"> poils sur le menton et les joues.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Une barbichette :</w:t>
            </w:r>
            <w:r w:rsidRPr="00AB2AE3">
              <w:rPr>
                <w:lang w:val="fr-FR"/>
              </w:rPr>
              <w:t xml:space="preserve"> poils sur le menton.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>Un bouc :</w:t>
            </w:r>
            <w:r w:rsidRPr="00AB2AE3">
              <w:rPr>
                <w:lang w:val="fr-FR"/>
              </w:rPr>
              <w:t xml:space="preserve"> ensemble d’une moustache et d’une barbichette.</w:t>
            </w:r>
          </w:p>
          <w:p w:rsidR="00AB2AE3" w:rsidRPr="00AB2AE3" w:rsidRDefault="00AB2AE3" w:rsidP="00AB2AE3">
            <w:pPr>
              <w:jc w:val="left"/>
              <w:rPr>
                <w:b/>
                <w:lang w:val="fr-FR"/>
              </w:rPr>
            </w:pPr>
            <w:r>
              <w:rPr>
                <w:b/>
                <w:lang w:val="fr-FR"/>
              </w:rPr>
              <w:t>-</w:t>
            </w:r>
            <w:r w:rsidRPr="00AB2AE3">
              <w:rPr>
                <w:b/>
                <w:lang w:val="fr-FR"/>
              </w:rPr>
              <w:t xml:space="preserve">Une bosse : </w:t>
            </w:r>
            <w:r w:rsidRPr="00AB2AE3">
              <w:rPr>
                <w:lang w:val="fr-FR"/>
              </w:rPr>
              <w:t>boule qui apparait après un choc</w:t>
            </w:r>
          </w:p>
          <w:p w:rsidR="00AB2AE3" w:rsidRPr="00AB2AE3" w:rsidRDefault="00AB2AE3" w:rsidP="00225DBE">
            <w:pPr>
              <w:rPr>
                <w:lang w:val="fr-FR"/>
              </w:rPr>
            </w:pPr>
          </w:p>
        </w:tc>
        <w:tc>
          <w:tcPr>
            <w:tcW w:w="3008" w:type="dxa"/>
          </w:tcPr>
          <w:p w:rsidR="00AB2AE3" w:rsidRPr="00AB2AE3" w:rsidRDefault="00FF3265" w:rsidP="00AB2AE3">
            <w:pPr>
              <w:jc w:val="right"/>
              <w:rPr>
                <w:b/>
                <w:lang w:val="fr-FR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18473" cy="711244"/>
                  <wp:effectExtent l="38100" t="57150" r="119727" b="88856"/>
                  <wp:docPr id="16" name="Imagen 10" descr="http://farm6.staticflickr.com/5092/5429699312_76ac784b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arm6.staticflickr.com/5092/5429699312_76ac784b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636" t="19467" r="46600" b="2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73" cy="7112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AB2AE3">
            <w:pPr>
              <w:jc w:val="right"/>
              <w:rPr>
                <w:b/>
                <w:lang w:val="fr-FR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59231" cy="737287"/>
                  <wp:effectExtent l="38100" t="57150" r="117069" b="100913"/>
                  <wp:docPr id="17" name="Imagen 1" descr="C:\Users\noemimourer\Desktop\IMG_20140225_1416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emimourer\Desktop\IMG_20140225_14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15" t="13333" r="14679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31" cy="7372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Default="00FF3265" w:rsidP="00AB2AE3">
            <w:pPr>
              <w:jc w:val="right"/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18473" cy="723647"/>
                  <wp:effectExtent l="38100" t="57150" r="119727" b="95503"/>
                  <wp:docPr id="18" name="Imagen 16" descr="http://farm9.staticflickr.com/8292/7590748358_228aaf8d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rm9.staticflickr.com/8292/7590748358_228aaf8d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400" b="3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73" cy="7236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AB2AE3">
            <w:pPr>
              <w:jc w:val="right"/>
              <w:rPr>
                <w:b/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12594" cy="713640"/>
                  <wp:effectExtent l="38100" t="57150" r="106556" b="86460"/>
                  <wp:docPr id="19" name="Imagen 37" descr="http://farm9.staticflickr.com/8457/7985880262_72ea32011c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arm9.staticflickr.com/8457/7985880262_72ea32011c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94" cy="713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AE3" w:rsidRDefault="00AB2AE3" w:rsidP="00AB2AE3">
      <w:pPr>
        <w:ind w:left="36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Default="00AB2AE3" w:rsidP="00650C15">
      <w:pPr>
        <w:pStyle w:val="Prrafodelista"/>
        <w:numPr>
          <w:ilvl w:val="0"/>
          <w:numId w:val="10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br w:type="page"/>
      </w: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lastRenderedPageBreak/>
        <w:t>Créer son personnage</w:t>
      </w:r>
    </w:p>
    <w:p w:rsidR="00945A1D" w:rsidRDefault="00945A1D" w:rsidP="00650C15">
      <w:pPr>
        <w:rPr>
          <w:lang w:val="fr-FR"/>
        </w:rPr>
      </w:pPr>
      <w:r>
        <w:rPr>
          <w:lang w:val="fr-FR"/>
        </w:rPr>
        <w:t>Dans le cadre jaune, écrit le nom, prénom, âge, taille, poids de ton personnage</w:t>
      </w:r>
      <w:r w:rsidR="00650C15">
        <w:rPr>
          <w:lang w:val="fr-FR"/>
        </w:rPr>
        <w:t xml:space="preserve"> en faisant des phrases, p</w:t>
      </w:r>
      <w:r>
        <w:rPr>
          <w:lang w:val="fr-FR"/>
        </w:rPr>
        <w:t>uis</w:t>
      </w:r>
      <w:r w:rsidR="00650C15">
        <w:rPr>
          <w:lang w:val="fr-FR"/>
        </w:rPr>
        <w:t xml:space="preserve"> </w:t>
      </w:r>
      <w:r w:rsidR="00AB2AE3">
        <w:rPr>
          <w:lang w:val="fr-FR"/>
        </w:rPr>
        <w:t>d</w:t>
      </w:r>
      <w:r>
        <w:rPr>
          <w:lang w:val="fr-FR"/>
        </w:rPr>
        <w:t>essine-le.</w:t>
      </w:r>
    </w:p>
    <w:p w:rsidR="00AB2AE3" w:rsidRDefault="00AB2AE3" w:rsidP="00945A1D">
      <w:pPr>
        <w:ind w:left="5812" w:hanging="5812"/>
        <w:rPr>
          <w:lang w:val="fr-FR"/>
        </w:rPr>
      </w:pPr>
      <w:r>
        <w:rPr>
          <w:lang w:val="fr-FR"/>
        </w:rPr>
        <w:t>T</w:t>
      </w:r>
      <w:r w:rsidRPr="005F30E2">
        <w:rPr>
          <w:lang w:val="fr-FR"/>
        </w:rPr>
        <w:t xml:space="preserve">on voisin </w:t>
      </w:r>
      <w:r w:rsidR="00945A1D">
        <w:rPr>
          <w:lang w:val="fr-FR"/>
        </w:rPr>
        <w:t xml:space="preserve">souligne les mots du rectangle de droite pour </w:t>
      </w:r>
      <w:r>
        <w:rPr>
          <w:lang w:val="fr-FR"/>
        </w:rPr>
        <w:t>décrire</w:t>
      </w:r>
      <w:r w:rsidR="00945A1D">
        <w:rPr>
          <w:lang w:val="fr-FR"/>
        </w:rPr>
        <w:t xml:space="preserve"> ton personnage</w:t>
      </w:r>
      <w:r>
        <w:rPr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</w:tblGrid>
      <w:tr w:rsidR="00AB2AE3" w:rsidRPr="00945A1D" w:rsidTr="00AB2AE3">
        <w:trPr>
          <w:trHeight w:val="7010"/>
        </w:trPr>
        <w:tc>
          <w:tcPr>
            <w:tcW w:w="5495" w:type="dxa"/>
          </w:tcPr>
          <w:p w:rsidR="00AB2AE3" w:rsidRPr="00AB2AE3" w:rsidRDefault="00AB2AE3" w:rsidP="00225DBE">
            <w:pPr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rect id="_x0000_s1050" style="position:absolute;left:0;text-align:left;margin-left:278.3pt;margin-top:.35pt;width:184.5pt;height:352.65pt;z-index:251649024;v-text-anchor:middle">
                  <v:shadow on="t" color="black" opacity="22936f" origin=",.5" offset="0,.63889mm"/>
                  <v:textbox>
                    <w:txbxContent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Je suis…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 homme – une femme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jeune – vieux/ vieille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petit/e – grand/e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énorme - gros/se – mince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…musclé/e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nain/e – géant/e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courbé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J’ai…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une cicatrice sur ______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 grain de beauté sur _____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des taches de rousseurs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une bosse</w:t>
                        </w:r>
                      </w:p>
                      <w:p w:rsidR="00AB2AE3" w:rsidRDefault="00AB2AE3" w:rsidP="00AB2AE3">
                        <w:pPr>
                          <w:jc w:val="lef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 tatouage en forme de ______ sur ____</w:t>
                        </w:r>
                      </w:p>
                      <w:p w:rsidR="00AB2AE3" w:rsidRDefault="00AB2AE3" w:rsidP="00AB2AE3">
                        <w:pPr>
                          <w:jc w:val="lef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 un piercing sur _____</w:t>
                        </w:r>
                      </w:p>
                      <w:p w:rsidR="00AB2AE3" w:rsidRDefault="00AB2AE3" w:rsidP="00AB2AE3">
                        <w:pPr>
                          <w:jc w:val="lef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…une barbe – une moustache – un bouc- une barbichette</w:t>
                        </w:r>
                      </w:p>
                      <w:p w:rsidR="00AB2AE3" w:rsidRDefault="00AB2AE3" w:rsidP="00AB2AE3">
                        <w:pPr>
                          <w:rPr>
                            <w:lang w:val="fr-FR"/>
                          </w:rPr>
                        </w:pPr>
                      </w:p>
                      <w:p w:rsidR="00AB2AE3" w:rsidRPr="00F15270" w:rsidRDefault="00AB2AE3" w:rsidP="00AB2AE3">
                        <w:pPr>
                          <w:rPr>
                            <w:lang w:val="fr-FR"/>
                          </w:rPr>
                        </w:pPr>
                      </w:p>
                    </w:txbxContent>
                  </v:textbox>
                </v:rect>
              </w:pict>
            </w:r>
            <w:r w:rsidRPr="00AB2AE3">
              <w:rPr>
                <w:noProof/>
                <w:lang w:val="fr-FR" w:eastAsia="fr-FR"/>
              </w:rPr>
              <w:pict>
                <v:rect id="_x0000_s1049" style="position:absolute;left:0;text-align:left;margin-left:-6.2pt;margin-top:.35pt;width:274pt;height:67pt;z-index:251648000;v-text-anchor:middle" fillcolor="#fbbb00" stroked="f" strokecolor="#4a7ebb">
                  <v:shadow on="t" color="black" opacity="22936f" origin=",.5" offset="0,.63889mm"/>
                  <v:textbox>
                    <w:txbxContent>
                      <w:p w:rsidR="00AB2AE3" w:rsidRDefault="00AB2AE3" w:rsidP="00AB2AE3">
                        <w:pPr>
                          <w:jc w:val="left"/>
                          <w:rPr>
                            <w:lang w:val="fr-FR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pStyle w:val="Prrafodelista"/>
        <w:numPr>
          <w:ilvl w:val="0"/>
          <w:numId w:val="10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Kaléidoscope</w:t>
      </w:r>
    </w:p>
    <w:p w:rsidR="00AB2AE3" w:rsidRPr="0065273F" w:rsidRDefault="00AB2AE3" w:rsidP="00AB2AE3">
      <w:pPr>
        <w:rPr>
          <w:b/>
          <w:lang w:val="fr-FR"/>
        </w:rPr>
      </w:pPr>
      <w:r w:rsidRPr="0065273F">
        <w:rPr>
          <w:b/>
          <w:lang w:val="fr-FR"/>
        </w:rPr>
        <w:t>Présentation écrite de ton physique :</w:t>
      </w:r>
    </w:p>
    <w:p w:rsidR="00AB2AE3" w:rsidRPr="0065273F" w:rsidRDefault="00AB2AE3" w:rsidP="00AB2AE3">
      <w:pPr>
        <w:rPr>
          <w:lang w:val="fr-FR"/>
        </w:rPr>
      </w:pPr>
      <w:r>
        <w:rPr>
          <w:lang w:val="fr-FR"/>
        </w:rPr>
        <w:t xml:space="preserve">Sur un même document, tous les élèves notent le nom et le prénom ainsi que </w:t>
      </w:r>
      <w:r w:rsidRPr="0065273F">
        <w:rPr>
          <w:lang w:val="fr-FR"/>
        </w:rPr>
        <w:t>la description physique des pers</w:t>
      </w:r>
      <w:r>
        <w:rPr>
          <w:lang w:val="fr-FR"/>
        </w:rPr>
        <w:t>onnages du monde imaginaire de l</w:t>
      </w:r>
      <w:r w:rsidRPr="0065273F">
        <w:rPr>
          <w:lang w:val="fr-FR"/>
        </w:rPr>
        <w:t xml:space="preserve">a classe. Pour cela, aide-toi de l’exercice 4 et cherche dans un dictionnaire le vocabulaire qu’il te manque. </w:t>
      </w:r>
    </w:p>
    <w:p w:rsidR="00AB2AE3" w:rsidRPr="0065273F" w:rsidRDefault="00AB2AE3" w:rsidP="00AB2AE3">
      <w:pPr>
        <w:rPr>
          <w:b/>
          <w:lang w:val="fr-FR"/>
        </w:rPr>
      </w:pPr>
      <w:r w:rsidRPr="0065273F">
        <w:rPr>
          <w:b/>
          <w:lang w:val="fr-FR"/>
        </w:rPr>
        <w:t>Représentation</w:t>
      </w:r>
      <w:r>
        <w:rPr>
          <w:b/>
          <w:lang w:val="fr-FR"/>
        </w:rPr>
        <w:t xml:space="preserve"> : </w:t>
      </w:r>
    </w:p>
    <w:p w:rsidR="00AB2AE3" w:rsidRDefault="00AB2AE3" w:rsidP="00AB2AE3">
      <w:pPr>
        <w:jc w:val="left"/>
        <w:rPr>
          <w:lang w:val="fr-FR"/>
        </w:rPr>
      </w:pPr>
      <w:r w:rsidRPr="0065273F">
        <w:rPr>
          <w:lang w:val="fr-FR"/>
        </w:rPr>
        <w:t>-</w:t>
      </w:r>
      <w:r>
        <w:rPr>
          <w:lang w:val="fr-FR"/>
        </w:rPr>
        <w:t xml:space="preserve"> </w:t>
      </w:r>
      <w:r w:rsidRPr="0065273F">
        <w:rPr>
          <w:lang w:val="fr-FR"/>
        </w:rPr>
        <w:t>Tu vas crée</w:t>
      </w:r>
      <w:r>
        <w:rPr>
          <w:lang w:val="fr-FR"/>
        </w:rPr>
        <w:t>r</w:t>
      </w:r>
      <w:r w:rsidRPr="0065273F">
        <w:rPr>
          <w:lang w:val="fr-FR"/>
        </w:rPr>
        <w:t xml:space="preserve"> l’avatar de ton personnage. Pour cela utilise les dessins de l’exercice 5 ou va sur le site </w:t>
      </w:r>
      <w:hyperlink r:id="rId28" w:history="1">
        <w:r w:rsidRPr="0065273F">
          <w:rPr>
            <w:rStyle w:val="Hipervnculo"/>
            <w:lang w:val="fr-FR"/>
          </w:rPr>
          <w:t>http://www.faceyourmanga.com</w:t>
        </w:r>
      </w:hyperlink>
      <w:r w:rsidRPr="0065273F">
        <w:rPr>
          <w:lang w:val="fr-FR"/>
        </w:rPr>
        <w:t>.</w:t>
      </w:r>
    </w:p>
    <w:p w:rsidR="00AB2AE3" w:rsidRDefault="00AB2AE3" w:rsidP="00AB2AE3">
      <w:pPr>
        <w:rPr>
          <w:lang w:val="fr-FR"/>
        </w:rPr>
      </w:pPr>
      <w:r>
        <w:rPr>
          <w:lang w:val="fr-FR"/>
        </w:rPr>
        <w:t>Sur un même document, assemble les avatars de ta classe et envoie le kaléidoscope des personnages du monde imaginaire de ta classe.</w:t>
      </w:r>
    </w:p>
    <w:p w:rsidR="00AB2AE3" w:rsidRDefault="00AB2AE3" w:rsidP="00AB2AE3">
      <w:pPr>
        <w:spacing w:after="0"/>
        <w:jc w:val="left"/>
        <w:rPr>
          <w:rFonts w:ascii="PussycatSassy" w:hAnsi="PussycatSassy" w:cs="PussycatSassy"/>
          <w:color w:val="D2204C"/>
          <w:sz w:val="48"/>
          <w:szCs w:val="48"/>
          <w:lang w:val="fr-FR" w:eastAsia="es-ES"/>
        </w:rPr>
      </w:pPr>
      <w:r>
        <w:rPr>
          <w:rFonts w:ascii="PussycatSassy" w:hAnsi="PussycatSassy" w:cs="PussycatSassy"/>
          <w:color w:val="D2204C"/>
          <w:sz w:val="48"/>
          <w:szCs w:val="48"/>
          <w:lang w:val="fr-FR" w:eastAsia="es-ES"/>
        </w:rPr>
        <w:br w:type="page"/>
      </w:r>
      <w:r w:rsidRPr="002421AB">
        <w:rPr>
          <w:rFonts w:ascii="PussycatSassy" w:hAnsi="PussycatSassy" w:cs="PussycatSassy"/>
          <w:color w:val="D2204C"/>
          <w:sz w:val="48"/>
          <w:szCs w:val="48"/>
          <w:lang w:val="fr-FR" w:eastAsia="es-ES"/>
        </w:rPr>
        <w:lastRenderedPageBreak/>
        <w:t>Correction</w:t>
      </w:r>
    </w:p>
    <w:p w:rsidR="00AB2AE3" w:rsidRPr="002421AB" w:rsidRDefault="00AB2AE3" w:rsidP="00AB2AE3">
      <w:pPr>
        <w:spacing w:after="0"/>
        <w:jc w:val="left"/>
        <w:rPr>
          <w:rFonts w:ascii="PussycatSassy" w:hAnsi="PussycatSassy" w:cs="PussycatSassy"/>
          <w:color w:val="D2204C"/>
          <w:sz w:val="48"/>
          <w:szCs w:val="48"/>
          <w:lang w:val="fr-FR" w:eastAsia="es-ES"/>
        </w:rPr>
      </w:pPr>
    </w:p>
    <w:p w:rsidR="00AB2AE3" w:rsidRPr="002421AB" w:rsidRDefault="00AB2AE3" w:rsidP="00AB2AE3">
      <w:pPr>
        <w:pStyle w:val="Prrafodelista"/>
        <w:numPr>
          <w:ilvl w:val="0"/>
          <w:numId w:val="11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2421AB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Miroir, mon beau miroir : qui dit quoi ?</w:t>
      </w:r>
    </w:p>
    <w:p w:rsidR="00AB2AE3" w:rsidRPr="002D12BD" w:rsidRDefault="00AB2AE3" w:rsidP="00AB2AE3">
      <w:pPr>
        <w:rPr>
          <w:lang w:val="fr-FR"/>
        </w:rPr>
      </w:pPr>
      <w:r w:rsidRPr="00B27190">
        <w:rPr>
          <w:noProof/>
          <w:lang w:val="fr-FR" w:eastAsia="fr-FR"/>
        </w:rPr>
        <w:pict>
          <v:shape id="_x0000_s1055" type="#_x0000_t62" style="position:absolute;left:0;text-align:left;margin-left:333.8pt;margin-top:16.25pt;width:102.5pt;height:43.5pt;z-index:251655168;v-text-anchor:middle" adj="327,16957" fillcolor="#fbbb00" stroked="f" strokecolor="#4a7ebb">
            <v:shadow on="t" color="black" opacity="22936f" origin=",.5" offset="0,.63889mm"/>
            <v:textbox style="mso-next-textbox:#_x0000_s1055">
              <w:txbxContent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Mon cou est très </w:t>
                  </w:r>
                  <w:r w:rsidRPr="009654B6">
                    <w:rPr>
                      <w:b/>
                      <w:sz w:val="16"/>
                      <w:szCs w:val="16"/>
                      <w:lang w:val="fr-FR"/>
                    </w:rPr>
                    <w:t>long</w:t>
                  </w:r>
                  <w:r w:rsidR="00945A1D">
                    <w:rPr>
                      <w:b/>
                      <w:sz w:val="16"/>
                      <w:szCs w:val="16"/>
                      <w:lang w:val="fr-FR"/>
                    </w:rPr>
                    <w:t xml:space="preserve"> et mince</w:t>
                  </w:r>
                  <w:r>
                    <w:rPr>
                      <w:sz w:val="16"/>
                      <w:szCs w:val="16"/>
                      <w:lang w:val="fr-FR"/>
                    </w:rPr>
                    <w:t xml:space="preserve"> </w:t>
                  </w:r>
                  <w:r w:rsidRPr="00844037">
                    <w:rPr>
                      <w:sz w:val="16"/>
                      <w:szCs w:val="16"/>
                      <w:lang w:val="fr-FR"/>
                    </w:rPr>
                    <w:t>et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 xml:space="preserve"> </w:t>
                  </w:r>
                  <w:r w:rsidR="00945A1D" w:rsidRPr="00945A1D">
                    <w:rPr>
                      <w:sz w:val="16"/>
                      <w:szCs w:val="16"/>
                      <w:lang w:val="fr-FR"/>
                    </w:rPr>
                    <w:t>mes pattes sont</w:t>
                  </w:r>
                  <w:r w:rsidR="00945A1D">
                    <w:rPr>
                      <w:b/>
                      <w:sz w:val="16"/>
                      <w:szCs w:val="16"/>
                      <w:lang w:val="fr-FR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maigre</w:t>
                  </w:r>
                  <w:r w:rsidR="00945A1D">
                    <w:rPr>
                      <w:b/>
                      <w:sz w:val="16"/>
                      <w:szCs w:val="16"/>
                      <w:lang w:val="fr-FR"/>
                    </w:rPr>
                    <w:t>s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B27190">
        <w:rPr>
          <w:noProof/>
          <w:lang w:val="fr-FR" w:eastAsia="fr-FR"/>
        </w:rPr>
        <w:pict>
          <v:shape id="_x0000_s1056" type="#_x0000_t62" style="position:absolute;left:0;text-align:left;margin-left:191.8pt;margin-top:16.25pt;width:102.5pt;height:43.5pt;z-index:251656192;v-text-anchor:middle" adj="5700,21426" fillcolor="#fbbb00" stroked="f" strokecolor="#4a7ebb">
            <v:shadow on="t" color="black" opacity="22936f" origin=",.5" offset="0,.63889mm"/>
            <v:textbox style="mso-next-textbox:#_x0000_s1056">
              <w:txbxContent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assez </w:t>
                  </w:r>
                  <w:r w:rsidRPr="007D6595">
                    <w:rPr>
                      <w:b/>
                      <w:sz w:val="16"/>
                      <w:szCs w:val="16"/>
                      <w:lang w:val="fr-FR"/>
                    </w:rPr>
                    <w:t>beau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 xml:space="preserve">, </w:t>
                  </w:r>
                  <w:r w:rsidRPr="007D6595">
                    <w:rPr>
                      <w:sz w:val="16"/>
                      <w:szCs w:val="16"/>
                      <w:lang w:val="fr-FR"/>
                    </w:rPr>
                    <w:t>mes poils sont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 xml:space="preserve"> doux.</w:t>
                  </w:r>
                </w:p>
              </w:txbxContent>
            </v:textbox>
          </v:shape>
        </w:pict>
      </w:r>
      <w:r w:rsidR="00645513">
        <w:rPr>
          <w:lang w:val="fr-FR"/>
        </w:rPr>
        <w:t>Relie</w:t>
      </w:r>
      <w:r w:rsidRPr="002D12BD">
        <w:rPr>
          <w:lang w:val="fr-FR"/>
        </w:rPr>
        <w:t xml:space="preserve"> chaque animal à ce qu’il dit.</w:t>
      </w:r>
    </w:p>
    <w:p w:rsidR="00AB2AE3" w:rsidRPr="00A96E86" w:rsidRDefault="00AB2AE3" w:rsidP="00AB2AE3">
      <w:pPr>
        <w:pStyle w:val="Prrafodelista"/>
        <w:rPr>
          <w:lang w:val="fr-FR"/>
        </w:rPr>
      </w:pPr>
      <w:r w:rsidRPr="00B27190">
        <w:rPr>
          <w:noProof/>
          <w:lang w:val="fr-FR" w:eastAsia="fr-FR"/>
        </w:rPr>
        <w:pict>
          <v:shape id="_x0000_s1053" type="#_x0000_t62" style="position:absolute;left:0;text-align:left;margin-left:39pt;margin-top:.8pt;width:102.5pt;height:43.5pt;z-index:251653120;v-text-anchor:middle" adj="11,9881" fillcolor="#fbbb00" stroked="f" strokecolor="#4a7ebb">
            <v:shadow on="t" color="black" opacity="22936f" origin=",.5" offset="0,.63889mm"/>
            <v:textbox style="mso-next-textbox:#_x0000_s1053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tout </w:t>
                  </w:r>
                  <w:r w:rsidRPr="00296568">
                    <w:rPr>
                      <w:b/>
                      <w:sz w:val="16"/>
                      <w:szCs w:val="16"/>
                      <w:lang w:val="fr-FR"/>
                    </w:rPr>
                    <w:t>petit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.</w:t>
                  </w:r>
                </w:p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mesure 10 mm à l’âge adulte</w:t>
                  </w:r>
                </w:p>
              </w:txbxContent>
            </v:textbox>
          </v:shape>
        </w:pict>
      </w:r>
    </w:p>
    <w:p w:rsidR="00AB2AE3" w:rsidRDefault="00AB2AE3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B27190">
        <w:rPr>
          <w:rFonts w:ascii="DINOT-Bold" w:hAnsi="DINOT-Bold" w:cs="DINOT-Bold"/>
          <w:b/>
          <w:bCs/>
          <w:noProof/>
          <w:color w:val="008AC9"/>
          <w:spacing w:val="-20"/>
          <w:sz w:val="28"/>
          <w:szCs w:val="28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294.3pt;margin-top:6.25pt;width:88.5pt;height:36.5pt;z-index:251658240;v-text-anchor:middle" o:connectortype="straight">
            <v:stroke endarrow="block"/>
            <v:shadow on="t" color="black" opacity="22936f" origin=",.5" offset="0,.63889mm"/>
          </v:shape>
        </w:pict>
      </w:r>
      <w:r w:rsidRPr="00B27190">
        <w:rPr>
          <w:rFonts w:ascii="DINOT-Bold" w:hAnsi="DINOT-Bold" w:cs="DINOT-Bold"/>
          <w:b/>
          <w:bCs/>
          <w:noProof/>
          <w:color w:val="008AC9"/>
          <w:spacing w:val="-20"/>
          <w:sz w:val="28"/>
          <w:szCs w:val="28"/>
          <w:lang w:val="fr-FR" w:eastAsia="fr-FR"/>
        </w:rPr>
        <w:pict>
          <v:shape id="_x0000_s1057" type="#_x0000_t32" style="position:absolute;left:0;text-align:left;margin-left:141.5pt;margin-top:6.25pt;width:50.3pt;height:36.5pt;z-index:251657216;v-text-anchor:middle" o:connectortype="straight">
            <v:stroke endarrow="block"/>
            <v:shadow on="t" color="black" opacity="22936f" origin=",.5" offset="0,.63889mm"/>
          </v:shape>
        </w:pict>
      </w:r>
    </w:p>
    <w:p w:rsidR="00AB2AE3" w:rsidRPr="002D12BD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B27190">
        <w:rPr>
          <w:rFonts w:ascii="DINOT-Bold" w:hAnsi="DINOT-Bold" w:cs="DINOT-Bold"/>
          <w:b/>
          <w:bCs/>
          <w:noProof/>
          <w:color w:val="008AC9"/>
          <w:spacing w:val="-20"/>
          <w:sz w:val="28"/>
          <w:szCs w:val="28"/>
          <w:lang w:val="fr-FR" w:eastAsia="fr-FR"/>
        </w:rPr>
        <w:pict>
          <v:shape id="_x0000_s1062" type="#_x0000_t32" style="position:absolute;left:0;text-align:left;margin-left:330.85pt;margin-top:5.2pt;width:51.95pt;height:16.65pt;flip:x;z-index:251662336;v-text-anchor:middle" o:connectortype="straight">
            <v:stroke endarrow="block"/>
            <v:shadow on="t" color="black" opacity="22936f" origin=",.5" offset="0,.63889mm"/>
          </v:shape>
        </w:pict>
      </w:r>
    </w:p>
    <w:p w:rsidR="00AB2AE3" w:rsidRDefault="00945A1D" w:rsidP="00AB2AE3">
      <w:pPr>
        <w:pStyle w:val="Prrafodelista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B27190">
        <w:rPr>
          <w:noProof/>
          <w:lang w:val="fr-FR" w:eastAsia="fr-FR"/>
        </w:rPr>
        <w:pict>
          <v:shape id="_x0000_s1051" type="#_x0000_t62" style="position:absolute;left:0;text-align:left;margin-left:188.8pt;margin-top:69.65pt;width:102.5pt;height:57.3pt;z-index:251651072;v-text-anchor:middle" adj="748,7803" fillcolor="#fbbb00" stroked="f" strokecolor="#4a7ebb">
            <v:shadow on="t" color="black" opacity="22936f" origin=",.5" offset="0,.63889mm"/>
            <v:textbox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>J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>e</w:t>
                  </w:r>
                  <w:r w:rsidR="00945A1D">
                    <w:rPr>
                      <w:sz w:val="16"/>
                      <w:szCs w:val="16"/>
                      <w:lang w:val="fr-FR"/>
                    </w:rPr>
                    <w:t xml:space="preserve"> ne suis pas beau : je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 suis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laid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>.</w:t>
                  </w:r>
                </w:p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J’ai des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boutons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, des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pustules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 xml:space="preserve"> et je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bave</w:t>
                  </w:r>
                  <w:r w:rsidRPr="00DD1B94">
                    <w:rPr>
                      <w:sz w:val="16"/>
                      <w:szCs w:val="16"/>
                      <w:lang w:val="fr-FR"/>
                    </w:rPr>
                    <w:t> !</w:t>
                  </w:r>
                </w:p>
                <w:p w:rsidR="00AB2AE3" w:rsidRPr="0080679F" w:rsidRDefault="00AB2AE3" w:rsidP="00AB2AE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AB2AE3" w:rsidRPr="00B27190">
        <w:rPr>
          <w:noProof/>
          <w:lang w:val="fr-FR" w:eastAsia="fr-FR"/>
        </w:rPr>
        <w:pict>
          <v:shape id="_x0000_s1061" type="#_x0000_t32" style="position:absolute;left:0;text-align:left;margin-left:291.3pt;margin-top:64.95pt;width:46pt;height:27.5pt;flip:x y;z-index:251661312;v-text-anchor:middle" o:connectortype="straight">
            <v:stroke endarrow="block"/>
            <v:shadow on="t" color="black" opacity="22936f" origin=",.5" offset="0,.63889mm"/>
          </v:shape>
        </w:pict>
      </w:r>
      <w:r w:rsidR="00AB2AE3" w:rsidRPr="00B27190">
        <w:rPr>
          <w:noProof/>
          <w:lang w:val="fr-FR" w:eastAsia="fr-FR"/>
        </w:rPr>
        <w:pict>
          <v:shape id="_x0000_s1060" type="#_x0000_t32" style="position:absolute;left:0;text-align:left;margin-left:151.3pt;margin-top:64.95pt;width:37.5pt;height:27.5pt;flip:x y;z-index:251660288;v-text-anchor:middle" o:connectortype="straight">
            <v:stroke endarrow="block"/>
            <v:shadow on="t" color="black" opacity="22936f" origin=",.5" offset="0,.63889mm"/>
          </v:shape>
        </w:pict>
      </w:r>
      <w:r w:rsidR="00AB2AE3" w:rsidRPr="00B27190">
        <w:rPr>
          <w:noProof/>
          <w:lang w:val="fr-FR" w:eastAsia="fr-FR"/>
        </w:rPr>
        <w:pict>
          <v:shape id="_x0000_s1059" type="#_x0000_t32" style="position:absolute;left:0;text-align:left;margin-left:70.8pt;margin-top:64.95pt;width:.5pt;height:7.7pt;flip:y;z-index:251659264;v-text-anchor:middle" o:connectortype="straight">
            <v:stroke endarrow="block"/>
            <v:shadow on="t" color="black" opacity="22936f" origin=",.5" offset="0,.63889mm"/>
          </v:shape>
        </w:pict>
      </w:r>
      <w:r w:rsidR="00AB2AE3" w:rsidRPr="00B27190">
        <w:rPr>
          <w:noProof/>
          <w:lang w:val="fr-FR" w:eastAsia="fr-FR"/>
        </w:rPr>
        <w:pict>
          <v:shape id="_x0000_s1054" type="#_x0000_t62" style="position:absolute;left:0;text-align:left;margin-left:33.8pt;margin-top:69.65pt;width:102.5pt;height:42.15pt;z-index:251654144;v-text-anchor:middle" adj="-95,10967" fillcolor="#fbbb00" stroked="f" strokecolor="#4a7ebb">
            <v:shadow on="t" color="black" opacity="22936f" origin=",.5" offset="0,.63889mm"/>
            <v:textbox style="mso-next-textbox:#_x0000_s1054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</w:t>
                  </w:r>
                  <w:r>
                    <w:rPr>
                      <w:b/>
                      <w:sz w:val="16"/>
                      <w:szCs w:val="16"/>
                      <w:lang w:val="fr-FR"/>
                    </w:rPr>
                    <w:t>très gros.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pèse plus de 7 tonnes !</w:t>
                  </w:r>
                </w:p>
              </w:txbxContent>
            </v:textbox>
          </v:shape>
        </w:pict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678889"/>
            <wp:effectExtent l="38100" t="57150" r="106556" b="102161"/>
            <wp:docPr id="20" name="Imagen 16" descr="http://farm4.staticflickr.com/3072/2404607215_a8a6ee1bed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4.staticflickr.com/3072/2404607215_a8a6ee1bed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78"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678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21" name="Imagen 1" descr="http://farm6.staticflickr.com/5020/5414889938_7c75b29a46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6.staticflickr.com/5020/5414889938_7c75b29a46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22" name="Imagen 13" descr="http://farm1.staticflickr.com/39/92030719_535a419f24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m1.staticflickr.com/39/92030719_535a419f24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noProof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23" name="Imagen 28" descr="http://farm1.staticflickr.com/109/263282054_efa96d36ef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rm1.staticflickr.com/109/263282054_efa96d36ef_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24" name="Imagen 25" descr="http://farm1.staticflickr.com/11/89015637_18b014815c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arm1.staticflickr.com/11/89015637_18b014815c_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265">
        <w:rPr>
          <w:rFonts w:ascii="DINOT-Bold" w:hAnsi="DINOT-Bold" w:cs="DINOT-Bold"/>
          <w:b/>
          <w:noProof/>
          <w:color w:val="008AC9"/>
          <w:spacing w:val="-20"/>
          <w:sz w:val="28"/>
          <w:szCs w:val="28"/>
          <w:lang w:val="es-ES" w:eastAsia="es-ES"/>
        </w:rPr>
        <w:drawing>
          <wp:inline distT="0" distB="0" distL="0" distR="0">
            <wp:extent cx="712594" cy="713640"/>
            <wp:effectExtent l="38100" t="57150" r="106556" b="86460"/>
            <wp:docPr id="25" name="Imagen 22" descr="http://farm4.staticflickr.com/3266/2889477471_12a791d639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rm4.staticflickr.com/3266/2889477471_12a791d639_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4" cy="71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AE3" w:rsidRDefault="00AB2AE3" w:rsidP="00AB2AE3">
      <w:pPr>
        <w:rPr>
          <w:lang w:val="fr-FR"/>
        </w:rPr>
      </w:pPr>
      <w:r w:rsidRPr="00B27190">
        <w:rPr>
          <w:noProof/>
          <w:lang w:val="fr-FR" w:eastAsia="fr-FR"/>
        </w:rPr>
        <w:pict>
          <v:shape id="_x0000_s1052" type="#_x0000_t62" style="position:absolute;left:0;text-align:left;margin-left:337.3pt;margin-top:2.15pt;width:102.5pt;height:41.65pt;z-index:251652096;v-text-anchor:middle" adj="748,10839" fillcolor="#fbbb00" stroked="f" strokecolor="#4a7ebb">
            <v:shadow on="t" color="black" opacity="22936f" origin=",.5" offset="0,.63889mm"/>
            <v:textbox style="mso-next-textbox:#_x0000_s1052">
              <w:txbxContent>
                <w:p w:rsidR="00AB2AE3" w:rsidRPr="00DD1B94" w:rsidRDefault="00AB2AE3" w:rsidP="00AB2AE3">
                  <w:pPr>
                    <w:rPr>
                      <w:sz w:val="16"/>
                      <w:szCs w:val="16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Je suis très </w:t>
                  </w:r>
                  <w:r w:rsidRPr="00DD1B94">
                    <w:rPr>
                      <w:b/>
                      <w:sz w:val="16"/>
                      <w:szCs w:val="16"/>
                      <w:lang w:val="fr-FR"/>
                    </w:rPr>
                    <w:t>grande.</w:t>
                  </w:r>
                </w:p>
                <w:p w:rsidR="00AB2AE3" w:rsidRPr="0080679F" w:rsidRDefault="00AB2AE3" w:rsidP="00AB2AE3">
                  <w:pPr>
                    <w:jc w:val="left"/>
                    <w:rPr>
                      <w:lang w:val="fr-FR"/>
                    </w:rPr>
                  </w:pPr>
                  <w:r w:rsidRPr="00DD1B94">
                    <w:rPr>
                      <w:sz w:val="16"/>
                      <w:szCs w:val="16"/>
                      <w:lang w:val="fr-FR"/>
                    </w:rPr>
                    <w:t>J</w:t>
                  </w:r>
                  <w:r>
                    <w:rPr>
                      <w:sz w:val="16"/>
                      <w:szCs w:val="16"/>
                      <w:lang w:val="fr-FR"/>
                    </w:rPr>
                    <w:t>e peux mesurer 30 mètres !</w:t>
                  </w:r>
                </w:p>
              </w:txbxContent>
            </v:textbox>
          </v:shape>
        </w:pict>
      </w:r>
      <w:r w:rsidRPr="006A36D5">
        <w:rPr>
          <w:lang w:val="fr-FR"/>
        </w:rPr>
        <w:t xml:space="preserve">  </w:t>
      </w:r>
      <w:r>
        <w:rPr>
          <w:lang w:val="fr-FR"/>
        </w:rPr>
        <w:t xml:space="preserve">                         </w:t>
      </w:r>
      <w:r w:rsidRPr="006A36D5">
        <w:rPr>
          <w:lang w:val="fr-FR"/>
        </w:rPr>
        <w:t xml:space="preserve">          </w:t>
      </w:r>
      <w:r>
        <w:rPr>
          <w:lang w:val="fr-FR"/>
        </w:rPr>
        <w:t xml:space="preserve">             </w:t>
      </w:r>
    </w:p>
    <w:p w:rsidR="00AB2AE3" w:rsidRDefault="00AB2AE3" w:rsidP="00AB2AE3">
      <w:pPr>
        <w:rPr>
          <w:lang w:val="fr-FR"/>
        </w:rPr>
      </w:pPr>
    </w:p>
    <w:p w:rsidR="00AB2AE3" w:rsidRDefault="00AB2AE3" w:rsidP="00AB2AE3">
      <w:pPr>
        <w:rPr>
          <w:lang w:val="fr-FR"/>
        </w:rPr>
      </w:pPr>
    </w:p>
    <w:p w:rsidR="00AB2AE3" w:rsidRPr="002421AB" w:rsidRDefault="00AB2AE3" w:rsidP="00AB2AE3">
      <w:pPr>
        <w:pStyle w:val="Prrafodelista"/>
        <w:numPr>
          <w:ilvl w:val="0"/>
          <w:numId w:val="11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2421AB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Des formes et des couleurs</w:t>
      </w:r>
    </w:p>
    <w:p w:rsidR="00AB2AE3" w:rsidRDefault="00AB2AE3" w:rsidP="00AB2AE3">
      <w:pPr>
        <w:pStyle w:val="Prrafodelista"/>
        <w:rPr>
          <w:lang w:val="fr-FR"/>
        </w:rPr>
      </w:pPr>
      <w:r w:rsidRPr="002421AB">
        <w:rPr>
          <w:lang w:val="fr-FR"/>
        </w:rPr>
        <w:t>Réponses libres</w:t>
      </w:r>
    </w:p>
    <w:p w:rsidR="00AB2AE3" w:rsidRPr="002421AB" w:rsidRDefault="00AB2AE3" w:rsidP="00AB2AE3">
      <w:pPr>
        <w:pStyle w:val="Prrafodelista"/>
        <w:rPr>
          <w:lang w:val="fr-FR"/>
        </w:rPr>
      </w:pPr>
    </w:p>
    <w:p w:rsidR="00AB2AE3" w:rsidRPr="002D12BD" w:rsidRDefault="00AB2AE3" w:rsidP="00AB2AE3">
      <w:pPr>
        <w:pStyle w:val="Prrafodelista"/>
        <w:numPr>
          <w:ilvl w:val="0"/>
          <w:numId w:val="11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2D12BD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 xml:space="preserve">Des personnages extraordinaires  </w:t>
      </w:r>
    </w:p>
    <w:p w:rsidR="00AB2AE3" w:rsidRDefault="00AB2AE3" w:rsidP="00AB2AE3">
      <w:pPr>
        <w:rPr>
          <w:lang w:val="fr-FR"/>
        </w:rPr>
      </w:pPr>
      <w:r>
        <w:rPr>
          <w:lang w:val="fr-FR"/>
        </w:rPr>
        <w:t>M</w:t>
      </w:r>
      <w:r w:rsidRPr="001023A4">
        <w:rPr>
          <w:lang w:val="fr-FR"/>
        </w:rPr>
        <w:t>ets les lettres dans le bon ordre pour trouver l’adjectif qui correspond à l’image.</w:t>
      </w:r>
    </w:p>
    <w:tbl>
      <w:tblPr>
        <w:tblpPr w:leftFromText="141" w:rightFromText="141" w:vertAnchor="text" w:horzAnchor="margin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6"/>
        <w:gridCol w:w="1886"/>
        <w:gridCol w:w="1886"/>
        <w:gridCol w:w="1887"/>
        <w:gridCol w:w="1887"/>
      </w:tblGrid>
      <w:tr w:rsidR="00AB2AE3" w:rsidTr="00AB2AE3">
        <w:trPr>
          <w:trHeight w:val="1913"/>
        </w:trPr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10200" cy="686450"/>
                  <wp:effectExtent l="114300" t="57150" r="108950" b="685150"/>
                  <wp:docPr id="26" name="Imagen 3" descr="http://farm4.staticflickr.com/3113/2559914913_622b5cd7f6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rm4.staticflickr.com/3113/2559914913_622b5cd7f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607" t="1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00" cy="6864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0099" cy="687784"/>
                  <wp:effectExtent l="152400" t="57150" r="120001" b="683816"/>
                  <wp:docPr id="27" name="Imagen 6" descr="http://farm5.staticflickr.com/4146/4957820195_4cd110288c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arm5.staticflickr.com/4146/4957820195_4cd110288c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0" r="11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99" cy="68778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80099" cy="679696"/>
                  <wp:effectExtent l="152400" t="57150" r="120001" b="672854"/>
                  <wp:docPr id="28" name="Imagen 9" descr="http://farm2.staticflickr.com/1142/716855242_dd2867745d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arm2.staticflickr.com/1142/716855242_dd2867745d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821" t="6250" r="8928" b="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99" cy="67969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679704" cy="711200"/>
                  <wp:effectExtent l="171450" t="57150" r="139446" b="679450"/>
                  <wp:wrapSquare wrapText="bothSides"/>
                  <wp:docPr id="55" name="Imagen 12" descr="http://farm3.staticflickr.com/2224/2499290183_0bb33971f3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arm3.staticflickr.com/2224/2499290183_0bb33971f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04" cy="7112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7" w:type="dxa"/>
          </w:tcPr>
          <w:p w:rsidR="00AB2AE3" w:rsidRPr="00AB2AE3" w:rsidRDefault="00FF3265" w:rsidP="00AB2AE3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62914" cy="736017"/>
                  <wp:effectExtent l="152400" t="57150" r="132436" b="673683"/>
                  <wp:docPr id="29" name="Imagen 1" descr="C:\Users\noemimourer\Desktop\IMG_20140225_1416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emimourer\Desktop\IMG_20140225_14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15" t="13333" r="14679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4" cy="73601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AE3" w:rsidTr="00AB2AE3">
        <w:tc>
          <w:tcPr>
            <w:tcW w:w="1886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énorme</w:t>
            </w:r>
          </w:p>
        </w:tc>
        <w:tc>
          <w:tcPr>
            <w:tcW w:w="1886" w:type="dxa"/>
          </w:tcPr>
          <w:p w:rsidR="00AB2AE3" w:rsidRPr="00AB2AE3" w:rsidRDefault="00E10577" w:rsidP="00AB2AE3">
            <w:pPr>
              <w:rPr>
                <w:lang w:val="fr-FR"/>
              </w:rPr>
            </w:pPr>
            <w:r>
              <w:rPr>
                <w:lang w:val="fr-FR"/>
              </w:rPr>
              <w:t>nain</w:t>
            </w:r>
          </w:p>
        </w:tc>
        <w:tc>
          <w:tcPr>
            <w:tcW w:w="1886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géant</w:t>
            </w:r>
          </w:p>
        </w:tc>
        <w:tc>
          <w:tcPr>
            <w:tcW w:w="1887" w:type="dxa"/>
          </w:tcPr>
          <w:p w:rsidR="00AB2AE3" w:rsidRPr="00AB2AE3" w:rsidRDefault="00AB2AE3" w:rsidP="00AB2AE3">
            <w:pPr>
              <w:rPr>
                <w:lang w:val="fr-FR"/>
              </w:rPr>
            </w:pPr>
            <w:r w:rsidRPr="00AB2AE3">
              <w:rPr>
                <w:lang w:val="fr-FR"/>
              </w:rPr>
              <w:t>musclé</w:t>
            </w:r>
          </w:p>
        </w:tc>
        <w:tc>
          <w:tcPr>
            <w:tcW w:w="1887" w:type="dxa"/>
          </w:tcPr>
          <w:p w:rsidR="00AB2AE3" w:rsidRPr="00AB2AE3" w:rsidRDefault="00E10577" w:rsidP="00E10577">
            <w:pPr>
              <w:rPr>
                <w:lang w:val="fr-FR"/>
              </w:rPr>
            </w:pPr>
            <w:r>
              <w:rPr>
                <w:lang w:val="fr-FR"/>
              </w:rPr>
              <w:t>bossu</w:t>
            </w:r>
          </w:p>
        </w:tc>
      </w:tr>
    </w:tbl>
    <w:p w:rsidR="00AB2AE3" w:rsidRPr="001023A4" w:rsidRDefault="00AB2AE3" w:rsidP="00AB2AE3">
      <w:pPr>
        <w:ind w:left="36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E10577" w:rsidRDefault="00E10577" w:rsidP="00E10577">
      <w:pPr>
        <w:rPr>
          <w:lang w:val="fr-FR"/>
        </w:rPr>
      </w:pPr>
      <w:r>
        <w:rPr>
          <w:lang w:val="fr-FR"/>
        </w:rPr>
        <w:t>A quels personnages connus (de séries, films, contes) te font penser ces caractéristiques ?</w:t>
      </w:r>
    </w:p>
    <w:p w:rsidR="00E10577" w:rsidRPr="001023A4" w:rsidRDefault="00E10577" w:rsidP="00E10577">
      <w:pPr>
        <w:rPr>
          <w:lang w:val="fr-FR"/>
        </w:rPr>
      </w:pPr>
    </w:p>
    <w:p w:rsidR="00E10577" w:rsidRDefault="00E10577" w:rsidP="00AB2AE3">
      <w:pPr>
        <w:spacing w:after="0"/>
        <w:jc w:val="left"/>
        <w:rPr>
          <w:lang w:val="fr-FR"/>
        </w:rPr>
      </w:pPr>
      <w:r>
        <w:rPr>
          <w:lang w:val="fr-FR"/>
        </w:rPr>
        <w:t>Exemple de réponse :</w:t>
      </w:r>
    </w:p>
    <w:p w:rsidR="00E10577" w:rsidRDefault="00E10577" w:rsidP="00AB2AE3">
      <w:pPr>
        <w:spacing w:after="0"/>
        <w:jc w:val="left"/>
        <w:rPr>
          <w:lang w:val="fr-FR"/>
        </w:rPr>
      </w:pPr>
      <w:r w:rsidRPr="00E10577">
        <w:rPr>
          <w:lang w:val="fr-FR"/>
        </w:rPr>
        <w:lastRenderedPageBreak/>
        <w:t xml:space="preserve">Enorme : les </w:t>
      </w:r>
      <w:r>
        <w:rPr>
          <w:lang w:val="fr-FR"/>
        </w:rPr>
        <w:t xml:space="preserve">lutteurs de sumo </w:t>
      </w:r>
    </w:p>
    <w:p w:rsidR="00E10577" w:rsidRDefault="00E10577" w:rsidP="00AB2AE3">
      <w:pPr>
        <w:spacing w:after="0"/>
        <w:jc w:val="left"/>
        <w:rPr>
          <w:lang w:val="fr-FR"/>
        </w:rPr>
      </w:pPr>
      <w:r w:rsidRPr="00E10577">
        <w:rPr>
          <w:lang w:val="fr-FR"/>
        </w:rPr>
        <w:t xml:space="preserve">Nain : </w:t>
      </w:r>
      <w:r>
        <w:rPr>
          <w:lang w:val="fr-FR"/>
        </w:rPr>
        <w:t xml:space="preserve">Les sept nains dans </w:t>
      </w:r>
      <w:r w:rsidRPr="00E10577">
        <w:rPr>
          <w:i/>
          <w:lang w:val="fr-FR"/>
        </w:rPr>
        <w:t>Blanche Neige et les sept nains</w:t>
      </w:r>
    </w:p>
    <w:p w:rsidR="00E10577" w:rsidRDefault="00E10577" w:rsidP="00AB2AE3">
      <w:pPr>
        <w:spacing w:after="0"/>
        <w:jc w:val="left"/>
        <w:rPr>
          <w:i/>
          <w:lang w:val="fr-FR"/>
        </w:rPr>
      </w:pPr>
      <w:r>
        <w:rPr>
          <w:lang w:val="fr-FR"/>
        </w:rPr>
        <w:t xml:space="preserve">Géant : L’orgre dans </w:t>
      </w:r>
      <w:r w:rsidRPr="00E10577">
        <w:rPr>
          <w:i/>
          <w:lang w:val="fr-FR"/>
        </w:rPr>
        <w:t>Le petit poucet</w:t>
      </w:r>
    </w:p>
    <w:p w:rsidR="00E10577" w:rsidRDefault="00E10577" w:rsidP="00AB2AE3">
      <w:pPr>
        <w:spacing w:after="0"/>
        <w:jc w:val="left"/>
        <w:rPr>
          <w:lang w:val="fr-FR"/>
        </w:rPr>
      </w:pPr>
      <w:r w:rsidRPr="00E10577">
        <w:rPr>
          <w:lang w:val="fr-FR"/>
        </w:rPr>
        <w:t xml:space="preserve">Musclé : </w:t>
      </w:r>
      <w:r>
        <w:rPr>
          <w:lang w:val="fr-FR"/>
        </w:rPr>
        <w:t>Hulk</w:t>
      </w:r>
    </w:p>
    <w:p w:rsidR="00945A1D" w:rsidRDefault="00E10577" w:rsidP="00945A1D">
      <w:pPr>
        <w:spacing w:after="0"/>
        <w:jc w:val="left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lang w:val="fr-FR"/>
        </w:rPr>
        <w:t xml:space="preserve">Bossu : Quasimodo dans </w:t>
      </w:r>
      <w:r w:rsidRPr="00E10577">
        <w:rPr>
          <w:i/>
          <w:lang w:val="fr-FR"/>
        </w:rPr>
        <w:t>Le bossu de Notre-Dame</w:t>
      </w:r>
    </w:p>
    <w:p w:rsidR="00945A1D" w:rsidRDefault="00945A1D" w:rsidP="00945A1D">
      <w:pPr>
        <w:spacing w:after="0"/>
        <w:jc w:val="left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Pr="002421AB" w:rsidRDefault="00AB2AE3" w:rsidP="00945A1D">
      <w:pPr>
        <w:numPr>
          <w:ilvl w:val="0"/>
          <w:numId w:val="11"/>
        </w:numPr>
        <w:spacing w:after="0"/>
        <w:jc w:val="left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 w:rsidRPr="002421AB"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Les particularités physiques</w:t>
      </w:r>
    </w:p>
    <w:p w:rsidR="00AB2AE3" w:rsidRPr="005F30E2" w:rsidRDefault="00AB2AE3" w:rsidP="00AB2AE3">
      <w:pPr>
        <w:rPr>
          <w:lang w:val="fr-FR"/>
        </w:rPr>
      </w:pPr>
      <w:r w:rsidRPr="005F30E2">
        <w:rPr>
          <w:lang w:val="fr-FR"/>
        </w:rPr>
        <w:t>Associe chaque mot et sa définition à l’image correspondante</w:t>
      </w:r>
    </w:p>
    <w:p w:rsidR="00AB2AE3" w:rsidRPr="005F30E2" w:rsidRDefault="00AB2AE3" w:rsidP="00AB2AE3">
      <w:p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3721"/>
        <w:gridCol w:w="3008"/>
      </w:tblGrid>
      <w:tr w:rsidR="00AB2AE3" w:rsidRPr="005F30E2" w:rsidTr="00AB2AE3">
        <w:trPr>
          <w:trHeight w:val="4995"/>
        </w:trPr>
        <w:tc>
          <w:tcPr>
            <w:tcW w:w="2419" w:type="dxa"/>
          </w:tcPr>
          <w:p w:rsidR="00AB2AE3" w:rsidRPr="00AB2AE3" w:rsidRDefault="00AB2AE3" w:rsidP="00225DBE">
            <w:pPr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shape id="_x0000_s1064" type="#_x0000_t32" style="position:absolute;left:0;text-align:left;margin-left:60.8pt;margin-top:9.3pt;width:54.5pt;height:88.5pt;flip:x;z-index:251664384;v-text-anchor:middle" o:connectortype="straight">
                  <v:shadow on="t" color="black" opacity="22936f" origin=",.5" offset="0,.63889mm"/>
                </v:shape>
              </w:pict>
            </w:r>
            <w:r w:rsidRPr="00AB2AE3">
              <w:rPr>
                <w:noProof/>
                <w:lang w:val="fr-FR" w:eastAsia="fr-FR"/>
              </w:rPr>
              <w:pict>
                <v:shape id="_x0000_s1063" type="#_x0000_t32" style="position:absolute;left:0;text-align:left;margin-left:60.8pt;margin-top:26.8pt;width:54.5pt;height:15.5pt;flip:x y;z-index:251663360;v-text-anchor:middle" o:connectortype="straight">
                  <v:shadow on="t" color="black" opacity="22936f" origin=",.5" offset="0,.63889mm"/>
                </v:shape>
              </w:pict>
            </w:r>
            <w:r w:rsidR="00FF3265">
              <w:rPr>
                <w:noProof/>
                <w:lang w:val="es-ES" w:eastAsia="es-ES"/>
              </w:rPr>
              <w:drawing>
                <wp:inline distT="0" distB="0" distL="0" distR="0">
                  <wp:extent cx="699749" cy="675386"/>
                  <wp:effectExtent l="38100" t="57150" r="119401" b="86614"/>
                  <wp:docPr id="2" name="Imagen 7" descr="http://farm1.staticflickr.com/22/38006051_cf3c16c4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rm1.staticflickr.com/22/38006051_cf3c16c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5000" t="60199" r="48000" b="31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49" cy="6753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225DBE">
            <w:pPr>
              <w:rPr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699749" cy="685195"/>
                  <wp:effectExtent l="38100" t="57150" r="119401" b="95855"/>
                  <wp:docPr id="31" name="Imagen 4" descr="http://farm4.staticflickr.com/3245/5700604032_aef904c96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arm4.staticflickr.com/3245/5700604032_aef904c9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353" t="27327" r="1200" b="23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49" cy="685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AB2AE3" w:rsidP="00225DBE">
            <w:pPr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shape id="_x0000_s1068" type="#_x0000_t32" style="position:absolute;left:0;text-align:left;margin-left:57.3pt;margin-top:33.3pt;width:58pt;height:22pt;flip:x y;z-index:251668480;v-text-anchor:middle" o:connectortype="straight">
                  <v:shadow on="t" color="black" opacity="22936f" origin=",.5" offset="0,.63889mm"/>
                </v:shape>
              </w:pict>
            </w:r>
            <w:r w:rsidR="00FF3265">
              <w:rPr>
                <w:noProof/>
                <w:lang w:val="es-ES" w:eastAsia="es-ES"/>
              </w:rPr>
              <w:drawing>
                <wp:inline distT="0" distB="0" distL="0" distR="0">
                  <wp:extent cx="686791" cy="682047"/>
                  <wp:effectExtent l="38100" t="57150" r="113309" b="99003"/>
                  <wp:docPr id="32" name="Imagen 19" descr="http://farm1.staticflickr.com/1/131936186_48a40542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arm1.staticflickr.com/1/131936186_48a405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8401" r="56000" b="2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91" cy="6820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AB2AE3" w:rsidP="00225DBE">
            <w:pPr>
              <w:rPr>
                <w:lang w:val="fr-FR"/>
              </w:rPr>
            </w:pPr>
            <w:r w:rsidRPr="00AB2AE3">
              <w:rPr>
                <w:noProof/>
                <w:lang w:val="fr-FR" w:eastAsia="fr-FR"/>
              </w:rPr>
              <w:pict>
                <v:shape id="_x0000_s1069" type="#_x0000_t32" style="position:absolute;left:0;text-align:left;margin-left:57.3pt;margin-top:20.8pt;width:58pt;height:11.5pt;flip:x;z-index:251669504;v-text-anchor:middle" o:connectortype="straight">
                  <v:shadow on="t" color="black" opacity="22936f" origin=",.5" offset="0,.63889mm"/>
                </v:shape>
              </w:pict>
            </w:r>
            <w:r w:rsidR="00FF3265">
              <w:rPr>
                <w:noProof/>
                <w:lang w:val="es-ES" w:eastAsia="es-ES"/>
              </w:rPr>
              <w:drawing>
                <wp:inline distT="0" distB="0" distL="0" distR="0">
                  <wp:extent cx="687320" cy="682758"/>
                  <wp:effectExtent l="38100" t="57150" r="112780" b="98292"/>
                  <wp:docPr id="33" name="Imagen 13" descr="http://farm9.staticflickr.com/8482/8160895202_c8511bafa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arm9.staticflickr.com/8482/8160895202_c8511baf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7808" r="58133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20" cy="6827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</w:tcPr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Une cicatrice</w:t>
            </w:r>
            <w:r w:rsidRPr="00AB2AE3">
              <w:rPr>
                <w:lang w:val="fr-FR"/>
              </w:rPr>
              <w:t> : marque sur la peau après une blessure.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 grain de beauté</w:t>
            </w:r>
            <w:r w:rsidRPr="00AB2AE3">
              <w:rPr>
                <w:lang w:val="fr-FR"/>
              </w:rPr>
              <w:t> : tache marron foncée sur la peau.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Des taches de rousseur :</w:t>
            </w:r>
            <w:r w:rsidRPr="00AB2AE3">
              <w:rPr>
                <w:lang w:val="fr-FR"/>
              </w:rPr>
              <w:t xml:space="preserve"> ensemble de petits points sur la peau.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Une moustache :</w:t>
            </w:r>
            <w:r w:rsidRPr="00AB2AE3">
              <w:rPr>
                <w:lang w:val="fr-FR"/>
              </w:rPr>
              <w:t xml:space="preserve"> poils au-dessus de la bouche.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Une barbe :</w:t>
            </w:r>
            <w:r w:rsidRPr="00AB2AE3">
              <w:rPr>
                <w:lang w:val="fr-FR"/>
              </w:rPr>
              <w:t xml:space="preserve"> poils sur le menton et les joues.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Une barbichette :</w:t>
            </w:r>
            <w:r w:rsidRPr="00AB2AE3">
              <w:rPr>
                <w:lang w:val="fr-FR"/>
              </w:rPr>
              <w:t xml:space="preserve"> poils sur le menton.</w:t>
            </w:r>
          </w:p>
          <w:p w:rsidR="00AB2AE3" w:rsidRPr="00AB2AE3" w:rsidRDefault="00AB2AE3" w:rsidP="00AB2AE3">
            <w:pPr>
              <w:jc w:val="left"/>
              <w:rPr>
                <w:lang w:val="fr-FR"/>
              </w:rPr>
            </w:pPr>
            <w:r w:rsidRPr="00AB2AE3">
              <w:rPr>
                <w:b/>
                <w:lang w:val="fr-FR"/>
              </w:rPr>
              <w:t>Un bouc :</w:t>
            </w:r>
            <w:r w:rsidRPr="00AB2AE3">
              <w:rPr>
                <w:lang w:val="fr-FR"/>
              </w:rPr>
              <w:t xml:space="preserve"> ensemble d’une moustache et d’une barbichette.</w:t>
            </w:r>
          </w:p>
          <w:p w:rsidR="00AB2AE3" w:rsidRPr="00AB2AE3" w:rsidRDefault="00AB2AE3" w:rsidP="00AB2AE3">
            <w:pPr>
              <w:jc w:val="left"/>
              <w:rPr>
                <w:b/>
                <w:lang w:val="fr-FR"/>
              </w:rPr>
            </w:pPr>
            <w:r w:rsidRPr="00AB2AE3">
              <w:rPr>
                <w:b/>
                <w:lang w:val="fr-FR"/>
              </w:rPr>
              <w:t xml:space="preserve">Une bosse : </w:t>
            </w:r>
            <w:r w:rsidRPr="00AB2AE3">
              <w:rPr>
                <w:lang w:val="fr-FR"/>
              </w:rPr>
              <w:t>boule qui apparait après un choc</w:t>
            </w:r>
          </w:p>
          <w:p w:rsidR="00AB2AE3" w:rsidRPr="00AB2AE3" w:rsidRDefault="00AB2AE3" w:rsidP="00225DBE">
            <w:pPr>
              <w:rPr>
                <w:lang w:val="fr-FR"/>
              </w:rPr>
            </w:pPr>
          </w:p>
        </w:tc>
        <w:tc>
          <w:tcPr>
            <w:tcW w:w="3008" w:type="dxa"/>
          </w:tcPr>
          <w:p w:rsidR="00AB2AE3" w:rsidRPr="00AB2AE3" w:rsidRDefault="00AB2AE3" w:rsidP="00AB2AE3">
            <w:pPr>
              <w:jc w:val="right"/>
              <w:rPr>
                <w:b/>
                <w:lang w:val="fr-FR"/>
              </w:rPr>
            </w:pPr>
            <w:r w:rsidRPr="00AB2AE3">
              <w:rPr>
                <w:b/>
                <w:noProof/>
                <w:lang w:val="fr-FR" w:eastAsia="fr-FR"/>
              </w:rPr>
              <w:pict>
                <v:shape id="_x0000_s1065" type="#_x0000_t32" style="position:absolute;left:0;text-align:left;margin-left:-5.7pt;margin-top:31.8pt;width:77.5pt;height:44.5pt;flip:y;z-index:251665408;mso-position-horizontal-relative:text;mso-position-vertical-relative:text;v-text-anchor:middle" o:connectortype="straight">
                  <v:shadow on="t" color="black" opacity="22936f" origin=",.5" offset="0,.63889mm"/>
                </v:shape>
              </w:pict>
            </w:r>
            <w:r w:rsidR="00FF3265"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18473" cy="711244"/>
                  <wp:effectExtent l="38100" t="57150" r="119727" b="88856"/>
                  <wp:docPr id="34" name="Imagen 10" descr="http://farm6.staticflickr.com/5092/5429699312_76ac784b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arm6.staticflickr.com/5092/5429699312_76ac784b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636" t="19467" r="46600" b="2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73" cy="7112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AB2AE3">
            <w:pPr>
              <w:jc w:val="right"/>
              <w:rPr>
                <w:b/>
                <w:lang w:val="fr-FR"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59231" cy="737287"/>
                  <wp:effectExtent l="38100" t="57150" r="117069" b="100913"/>
                  <wp:docPr id="35" name="Imagen 1" descr="C:\Users\noemimourer\Desktop\IMG_20140225_1416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emimourer\Desktop\IMG_20140225_14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15" t="13333" r="14679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31" cy="7372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B2AE3" w:rsidRPr="00AB2AE3">
              <w:rPr>
                <w:b/>
                <w:noProof/>
                <w:lang w:val="fr-FR" w:eastAsia="fr-FR"/>
              </w:rPr>
              <w:pict>
                <v:shape id="_x0000_s1070" type="#_x0000_t32" style="position:absolute;left:0;text-align:left;margin-left:-5.7pt;margin-top:34.3pt;width:77.5pt;height:155pt;flip:y;z-index:251670528;mso-position-horizontal-relative:text;mso-position-vertical-relative:text;v-text-anchor:middle" o:connectortype="straight">
                  <v:shadow on="t" color="black" opacity="22936f" origin=",.5" offset="0,.63889mm"/>
                </v:shape>
              </w:pict>
            </w:r>
            <w:r w:rsidR="00AB2AE3" w:rsidRPr="00AB2AE3">
              <w:rPr>
                <w:b/>
                <w:noProof/>
                <w:lang w:val="fr-FR" w:eastAsia="fr-FR"/>
              </w:rPr>
              <w:pict>
                <v:shape id="_x0000_s1066" type="#_x0000_t32" style="position:absolute;left:0;text-align:left;margin-left:-5.7pt;margin-top:55.8pt;width:77.5pt;height:117pt;z-index:251666432;mso-position-horizontal-relative:text;mso-position-vertical-relative:text;v-text-anchor:middle" o:connectortype="straight">
                  <v:shadow on="t" color="black" opacity="22936f" origin=",.5" offset="0,.63889mm"/>
                </v:shape>
              </w:pict>
            </w:r>
          </w:p>
          <w:p w:rsidR="00AB2AE3" w:rsidRDefault="00AB2AE3" w:rsidP="00AB2AE3">
            <w:pPr>
              <w:jc w:val="right"/>
            </w:pPr>
            <w:r w:rsidRPr="00AB2AE3">
              <w:rPr>
                <w:b/>
                <w:noProof/>
                <w:lang w:val="fr-FR" w:eastAsia="fr-FR"/>
              </w:rPr>
              <w:pict>
                <v:shape id="_x0000_s1067" type="#_x0000_t32" style="position:absolute;left:0;text-align:left;margin-left:-5.7pt;margin-top:21.3pt;width:77.5pt;height:9pt;z-index:251667456;v-text-anchor:middle" o:connectortype="straight">
                  <v:shadow on="t" color="black" opacity="22936f" origin=",.5" offset="0,.63889mm"/>
                </v:shape>
              </w:pict>
            </w:r>
            <w:r w:rsidR="00FF3265">
              <w:rPr>
                <w:b/>
                <w:noProof/>
                <w:lang w:val="es-ES" w:eastAsia="es-ES"/>
              </w:rPr>
              <w:drawing>
                <wp:inline distT="0" distB="0" distL="0" distR="0">
                  <wp:extent cx="718473" cy="723647"/>
                  <wp:effectExtent l="38100" t="57150" r="119727" b="95503"/>
                  <wp:docPr id="36" name="Imagen 16" descr="http://farm9.staticflickr.com/8292/7590748358_228aaf8d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rm9.staticflickr.com/8292/7590748358_228aaf8d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400" b="3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73" cy="7236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2AE3" w:rsidRPr="00AB2AE3" w:rsidRDefault="00FF3265" w:rsidP="00AB2AE3">
            <w:pPr>
              <w:jc w:val="right"/>
              <w:rPr>
                <w:b/>
                <w:lang w:val="fr-FR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12594" cy="713640"/>
                  <wp:effectExtent l="38100" t="57150" r="106556" b="86460"/>
                  <wp:docPr id="37" name="Imagen 37" descr="http://farm9.staticflickr.com/8457/7985880262_72ea32011c_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arm9.staticflickr.com/8457/7985880262_72ea32011c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94" cy="713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AE3" w:rsidRDefault="00AB2AE3" w:rsidP="00AB2AE3">
      <w:pPr>
        <w:ind w:left="360"/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</w:p>
    <w:p w:rsidR="00AB2AE3" w:rsidRPr="00AE54B9" w:rsidRDefault="00AB2AE3" w:rsidP="00AB2AE3">
      <w:pPr>
        <w:pStyle w:val="Prrafodelista"/>
        <w:numPr>
          <w:ilvl w:val="0"/>
          <w:numId w:val="11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Créer son personnage</w:t>
      </w:r>
      <w:r w:rsidRPr="00AE54B9">
        <w:rPr>
          <w:lang w:val="fr-FR"/>
        </w:rPr>
        <w:t xml:space="preserve">                              </w:t>
      </w:r>
    </w:p>
    <w:p w:rsidR="00AB2AE3" w:rsidRDefault="00AB2AE3" w:rsidP="00AB2AE3">
      <w:pPr>
        <w:rPr>
          <w:lang w:val="fr-FR"/>
        </w:rPr>
      </w:pPr>
      <w:r>
        <w:rPr>
          <w:lang w:val="fr-FR"/>
        </w:rPr>
        <w:t>Réponses libres</w:t>
      </w:r>
    </w:p>
    <w:p w:rsidR="00AB2AE3" w:rsidRDefault="00AB2AE3" w:rsidP="00AB2AE3">
      <w:pPr>
        <w:rPr>
          <w:lang w:val="fr-FR"/>
        </w:rPr>
      </w:pPr>
    </w:p>
    <w:p w:rsidR="00AB2AE3" w:rsidRPr="002421AB" w:rsidRDefault="00AB2AE3" w:rsidP="00AB2AE3">
      <w:pPr>
        <w:pStyle w:val="Prrafodelista"/>
        <w:numPr>
          <w:ilvl w:val="0"/>
          <w:numId w:val="11"/>
        </w:numP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</w:pPr>
      <w:r>
        <w:rPr>
          <w:rFonts w:ascii="DINOT-Bold" w:hAnsi="DINOT-Bold" w:cs="DINOT-Bold"/>
          <w:b/>
          <w:bCs/>
          <w:color w:val="008AC9"/>
          <w:spacing w:val="-20"/>
          <w:sz w:val="28"/>
          <w:szCs w:val="28"/>
          <w:lang w:val="fr-FR" w:eastAsia="es-ES"/>
        </w:rPr>
        <w:t>Kaléidoscope</w:t>
      </w:r>
    </w:p>
    <w:p w:rsidR="00AB2AE3" w:rsidRDefault="00AB2AE3" w:rsidP="00AB2AE3">
      <w:pPr>
        <w:rPr>
          <w:lang w:val="fr-FR"/>
        </w:rPr>
      </w:pPr>
      <w:r>
        <w:rPr>
          <w:lang w:val="fr-FR"/>
        </w:rPr>
        <w:t>Réponses libres</w:t>
      </w:r>
    </w:p>
    <w:p w:rsidR="00AB2AE3" w:rsidRDefault="00AB2AE3" w:rsidP="00AB2AE3">
      <w:pPr>
        <w:rPr>
          <w:lang w:val="fr-FR"/>
        </w:rPr>
      </w:pPr>
    </w:p>
    <w:p w:rsidR="00DF246F" w:rsidRPr="00AB2AE3" w:rsidRDefault="00DF246F" w:rsidP="00AB2AE3"/>
    <w:sectPr w:rsidR="00DF246F" w:rsidRPr="00AB2AE3" w:rsidSect="00650C1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2694" w:right="1304" w:bottom="1843" w:left="1304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5C3" w:rsidRDefault="00DA25C3" w:rsidP="000506DB">
      <w:pPr>
        <w:spacing w:after="0"/>
      </w:pPr>
      <w:r>
        <w:separator/>
      </w:r>
    </w:p>
  </w:endnote>
  <w:endnote w:type="continuationSeparator" w:id="0">
    <w:p w:rsidR="00DA25C3" w:rsidRDefault="00DA25C3" w:rsidP="000506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Bold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OT-Light">
    <w:panose1 w:val="020B0504020101010102"/>
    <w:charset w:val="00"/>
    <w:family w:val="swiss"/>
    <w:pitch w:val="variable"/>
    <w:sig w:usb0="800000AF" w:usb1="4000207B" w:usb2="00000000" w:usb3="00000000" w:csb0="00000001" w:csb1="00000000"/>
  </w:font>
  <w:font w:name="PussycatSassy">
    <w:altName w:val="Pussycat  Sass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OT">
    <w:panose1 w:val="020B0504020101020102"/>
    <w:charset w:val="00"/>
    <w:family w:val="swiss"/>
    <w:pitch w:val="variable"/>
    <w:sig w:usb0="800000AF" w:usb1="4000207B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ussycat  Sassy">
    <w:altName w:val="Mang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BC3" w:rsidRDefault="008C2BC3" w:rsidP="00895D97">
    <w:pPr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3668E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8C2BC3" w:rsidRDefault="008C2BC3" w:rsidP="008C2BC3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BC3" w:rsidRPr="00895D97" w:rsidRDefault="008C2BC3" w:rsidP="008C2BC3">
    <w:pPr>
      <w:framePr w:wrap="around" w:vAnchor="text" w:hAnchor="page" w:x="11241" w:y="-1"/>
      <w:rPr>
        <w:rStyle w:val="Nmerodepgina"/>
        <w:rFonts w:ascii="DINOT" w:hAnsi="DINOT"/>
        <w:color w:val="FFFFFF"/>
      </w:rPr>
    </w:pPr>
    <w:r w:rsidRPr="00895D97">
      <w:rPr>
        <w:rStyle w:val="Nmerodepgina"/>
        <w:rFonts w:ascii="DINOT" w:hAnsi="DINOT"/>
        <w:color w:val="FFFFFF"/>
      </w:rPr>
      <w:fldChar w:fldCharType="begin"/>
    </w:r>
    <w:r w:rsidR="0003668E">
      <w:rPr>
        <w:rStyle w:val="Nmerodepgina"/>
        <w:rFonts w:ascii="DINOT" w:hAnsi="DINOT"/>
        <w:color w:val="FFFFFF"/>
      </w:rPr>
      <w:instrText>PAGE</w:instrText>
    </w:r>
    <w:r w:rsidRPr="00895D97">
      <w:rPr>
        <w:rStyle w:val="Nmerodepgina"/>
        <w:rFonts w:ascii="DINOT" w:hAnsi="DINOT"/>
        <w:color w:val="FFFFFF"/>
      </w:rPr>
      <w:instrText xml:space="preserve">  </w:instrText>
    </w:r>
    <w:r w:rsidRPr="00895D97">
      <w:rPr>
        <w:rStyle w:val="Nmerodepgina"/>
        <w:rFonts w:ascii="DINOT" w:hAnsi="DINOT"/>
        <w:color w:val="FFFFFF"/>
      </w:rPr>
      <w:fldChar w:fldCharType="separate"/>
    </w:r>
    <w:r w:rsidR="00FF3265">
      <w:rPr>
        <w:rStyle w:val="Nmerodepgina"/>
        <w:rFonts w:ascii="DINOT" w:hAnsi="DINOT"/>
        <w:noProof/>
        <w:color w:val="FFFFFF"/>
      </w:rPr>
      <w:t>1</w:t>
    </w:r>
    <w:r w:rsidRPr="00895D97">
      <w:rPr>
        <w:rStyle w:val="Nmerodepgina"/>
        <w:rFonts w:ascii="DINOT" w:hAnsi="DINOT"/>
        <w:color w:val="FFFFFF"/>
      </w:rPr>
      <w:fldChar w:fldCharType="end"/>
    </w:r>
  </w:p>
  <w:p w:rsidR="008C2BC3" w:rsidRDefault="00340A4A" w:rsidP="008C2BC3">
    <w:pPr>
      <w:ind w:right="360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left:0;text-align:left;margin-left:-21.65pt;margin-top:-30.25pt;width:416.95pt;height:71.4pt;z-index:-251651584;v-text-anchor:middle" stroked="f" strokecolor="#4a7ebb">
          <v:shadow on="t" color="black" opacity="22936f" origin=",.5" offset="0,.63889mm"/>
          <v:textbox style="mso-next-textbox:#_x0000_s2079">
            <w:txbxContent>
              <w:p w:rsidR="00340A4A" w:rsidRPr="00D72216" w:rsidRDefault="00340A4A" w:rsidP="00F8283F">
                <w:pPr>
                  <w:rPr>
                    <w:rFonts w:ascii="DINOT" w:hAnsi="DINOT"/>
                    <w:lang w:val="fr-FR"/>
                  </w:rPr>
                </w:pPr>
                <w:r w:rsidRPr="00D72216">
                  <w:rPr>
                    <w:rFonts w:ascii="DINOT" w:hAnsi="DINOT"/>
                    <w:lang w:val="fr-FR"/>
                  </w:rPr>
                  <w:t xml:space="preserve">Conception : </w:t>
                </w:r>
                <w:r w:rsidR="00DF246F">
                  <w:rPr>
                    <w:rFonts w:ascii="DINOT" w:hAnsi="DINOT"/>
                    <w:lang w:val="fr-FR"/>
                  </w:rPr>
                  <w:t>Noémi Mourer</w:t>
                </w:r>
                <w:r w:rsidRPr="00D72216">
                  <w:rPr>
                    <w:rFonts w:ascii="DINOT" w:hAnsi="DINOT"/>
                    <w:lang w:val="fr-FR"/>
                  </w:rPr>
                  <w:t xml:space="preserve">, Institut Français </w:t>
                </w:r>
                <w:r w:rsidR="00EE5CE2">
                  <w:rPr>
                    <w:rFonts w:ascii="DINOT" w:hAnsi="DINOT"/>
                    <w:lang w:val="fr-FR"/>
                  </w:rPr>
                  <w:t>d’Espagne à Madrid</w:t>
                </w:r>
              </w:p>
              <w:p w:rsidR="00340A4A" w:rsidRPr="008B08D7" w:rsidRDefault="00FF3265" w:rsidP="00F8283F">
                <w:pPr>
                  <w:rPr>
                    <w:rFonts w:ascii="DINOT" w:hAnsi="DINOT"/>
                    <w:lang w:val="es-ES"/>
                  </w:rPr>
                </w:pPr>
                <w:r>
                  <w:rPr>
                    <w:noProof/>
                    <w:lang w:val="es-ES" w:eastAsia="es-ES"/>
                  </w:rPr>
                  <w:drawing>
                    <wp:inline distT="0" distB="0" distL="0" distR="0">
                      <wp:extent cx="1272540" cy="453390"/>
                      <wp:effectExtent l="19050" t="0" r="3810" b="0"/>
                      <wp:docPr id="38" name="BLOGGER_PHOTO_ID_5463318627243830018" descr="logo_cc_lp+copia+copia-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LOGGER_PHOTO_ID_5463318627243830018" descr="logo_cc_lp+copia+copia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453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E96" w:rsidRDefault="00C21E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5C3" w:rsidRDefault="00DA25C3" w:rsidP="000506DB">
      <w:pPr>
        <w:spacing w:after="0"/>
      </w:pPr>
      <w:r>
        <w:separator/>
      </w:r>
    </w:p>
  </w:footnote>
  <w:footnote w:type="continuationSeparator" w:id="0">
    <w:p w:rsidR="00DA25C3" w:rsidRDefault="00DA25C3" w:rsidP="000506D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157689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left:0;text-align:left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Fond_Fiche_ELEVE_150"/>
        </v:shape>
      </w:pict>
    </w:r>
    <w:r w:rsidR="00025676">
      <w:rPr>
        <w:noProof/>
        <w:lang w:val="es-ES" w:eastAsia="es-ES"/>
      </w:rPr>
      <w:pict>
        <v:shape id="_x0000_s2071" type="#_x0000_t75" style="position:absolute;left:0;text-align:left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Fond_Fiche_PROF_150"/>
        </v:shape>
      </w:pict>
    </w:r>
    <w:r w:rsidR="00025676">
      <w:rPr>
        <w:noProof/>
        <w:lang w:val="es-ES" w:eastAsia="es-ES"/>
      </w:rPr>
      <w:pict>
        <v:shape id="_x0000_s2068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2" o:title="Fond_Fiche_PROF_150"/>
        </v:shape>
      </w:pict>
    </w:r>
    <w:r w:rsidR="00025676">
      <w:rPr>
        <w:noProof/>
        <w:lang w:val="es-ES" w:eastAsia="es-ES"/>
      </w:rPr>
      <w:pict>
        <v:shape id="_x0000_s2065" type="#_x0000_t75" style="position:absolute;left:0;text-align:left;margin-left:0;margin-top:0;width:595.2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1" o:title="Fond_Fiche_ELEVE_150"/>
        </v:shape>
      </w:pict>
    </w:r>
    <w:r w:rsidR="00025676">
      <w:rPr>
        <w:noProof/>
        <w:lang w:val="es-ES" w:eastAsia="es-ES"/>
      </w:rPr>
      <w:pict>
        <v:shape id="_x0000_s2062" type="#_x0000_t75" style="position:absolute;left:0;text-align:left;margin-left:0;margin-top:0;width:1240pt;height:1754pt;z-index:-251662848;mso-wrap-edited:f;mso-position-horizontal:center;mso-position-horizontal-relative:margin;mso-position-vertical:center;mso-position-vertical-relative:margin" wrapcoords="-13 0 -13 21581 21600 21581 21600 0 -13 0">
          <v:imagedata r:id="rId3" o:title="Fond_Fiche_PROF_150"/>
        </v:shape>
      </w:pict>
    </w:r>
    <w:r w:rsidR="00025676">
      <w:rPr>
        <w:noProof/>
        <w:lang w:val="es-ES" w:eastAsia="es-ES"/>
      </w:rPr>
      <w:pict>
        <v:shape id="WordPictureWatermark2" o:spid="_x0000_s2059" type="#_x0000_t75" style="position:absolute;left:0;text-align:left;margin-left:0;margin-top:0;width:595.2pt;height:841.9pt;z-index:-251664896;mso-wrap-edited:f;mso-position-horizontal:center;mso-position-horizontal-relative:margin;mso-position-vertical:center;mso-position-vertical-relative:margin" wrapcoords="-27 0 -27 21561 21600 21561 21600 0 -27 0">
          <v:imagedata r:id="rId4" o:title="Fond_Fiche_PRO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DF246F" w:rsidP="00DF246F">
    <w:pPr>
      <w:tabs>
        <w:tab w:val="left" w:pos="1220"/>
      </w:tabs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42.05pt;margin-top:-32.55pt;width:65.05pt;height:53.6pt;z-index:-251652608;mso-wrap-edited:f;v-text-anchor:middle" wrapcoords="0 0 21600 0 21600 21600 0 21600 0 0" filled="f" fillcolor="#fbbb00" stroked="f" strokecolor="#4a7ebb">
          <v:fill o:detectmouseclick="t"/>
          <v:shadow on="t" opacity="22936f" origin=",.5" offset="0,.63889mm"/>
          <v:textbox style="mso-next-textbox:#_x0000_s2073" inset=",7.2pt,,7.2pt">
            <w:txbxContent>
              <w:p w:rsidR="00DA0C3D" w:rsidRPr="00515B1A" w:rsidRDefault="00B65443" w:rsidP="00DA0C3D">
                <w:pPr>
                  <w:rPr>
                    <w:rFonts w:ascii="Pussycat  Sassy" w:hAnsi="Pussycat  Sassy"/>
                    <w:color w:val="FFFFFF"/>
                    <w:sz w:val="48"/>
                    <w:szCs w:val="48"/>
                    <w:lang w:val="es-ES"/>
                  </w:rPr>
                </w:pPr>
                <w:r>
                  <w:rPr>
                    <w:rFonts w:ascii="Pussycat  Sassy" w:hAnsi="Pussycat  Sassy"/>
                    <w:color w:val="FFFFFF"/>
                    <w:sz w:val="48"/>
                    <w:szCs w:val="48"/>
                    <w:lang w:val="es-ES"/>
                  </w:rPr>
                  <w:t>SG</w:t>
                </w:r>
              </w:p>
            </w:txbxContent>
          </v:textbox>
          <w10:wrap type="through"/>
        </v:shape>
      </w:pict>
    </w:r>
    <w:r w:rsidR="00FF3265">
      <w:rPr>
        <w:noProof/>
        <w:lang w:val="es-ES" w:eastAsia="es-ES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posOffset>-904240</wp:posOffset>
          </wp:positionH>
          <wp:positionV relativeFrom="margin">
            <wp:posOffset>-1800225</wp:posOffset>
          </wp:positionV>
          <wp:extent cx="7690485" cy="10871835"/>
          <wp:effectExtent l="19050" t="0" r="5715" b="0"/>
          <wp:wrapNone/>
          <wp:docPr id="30" name="Imagen 30" descr="Fond_Fiche_ELEV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ond_Fiche_ELEVE_1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10871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157689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left:0;text-align:left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Fond_Fiche_ELEVE_150"/>
        </v:shape>
      </w:pict>
    </w:r>
    <w:r w:rsidR="00025676">
      <w:rPr>
        <w:noProof/>
        <w:lang w:val="es-ES" w:eastAsia="es-ES"/>
      </w:rPr>
      <w:pict>
        <v:shape id="_x0000_s2072" type="#_x0000_t75" style="position:absolute;left:0;text-align:left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2" o:title="Fond_Fiche_PROF_150"/>
        </v:shape>
      </w:pict>
    </w:r>
    <w:r w:rsidR="00025676">
      <w:rPr>
        <w:noProof/>
        <w:lang w:val="es-ES" w:eastAsia="es-ES"/>
      </w:rPr>
      <w:pict>
        <v:shape id="_x0000_s2069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2" o:title="Fond_Fiche_PROF_150"/>
        </v:shape>
      </w:pict>
    </w:r>
    <w:r w:rsidR="00025676">
      <w:rPr>
        <w:noProof/>
        <w:lang w:val="es-ES" w:eastAsia="es-ES"/>
      </w:rPr>
      <w:pict>
        <v:shape id="_x0000_s2066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Fond_Fiche_ELEVE_150"/>
        </v:shape>
      </w:pict>
    </w:r>
    <w:r w:rsidR="00025676">
      <w:rPr>
        <w:noProof/>
        <w:lang w:val="es-ES" w:eastAsia="es-ES"/>
      </w:rPr>
      <w:pict>
        <v:shape id="_x0000_s2063" type="#_x0000_t75" style="position:absolute;left:0;text-align:left;margin-left:0;margin-top:0;width:1240pt;height:1754pt;z-index:-251661824;mso-wrap-edited:f;mso-position-horizontal:center;mso-position-horizontal-relative:margin;mso-position-vertical:center;mso-position-vertical-relative:margin" wrapcoords="-13 0 -13 21581 21600 21581 21600 0 -13 0">
          <v:imagedata r:id="rId3" o:title="Fond_Fiche_PROF_150"/>
        </v:shape>
      </w:pict>
    </w:r>
    <w:r w:rsidR="00025676">
      <w:rPr>
        <w:noProof/>
        <w:lang w:val="es-ES" w:eastAsia="es-ES"/>
      </w:rPr>
      <w:pict>
        <v:shape id="WordPictureWatermark3" o:spid="_x0000_s2060" type="#_x0000_t75" style="position:absolute;left:0;text-align:left;margin-left:0;margin-top:0;width:595.2pt;height:841.9pt;z-index:-251663872;mso-wrap-edited:f;mso-position-horizontal:center;mso-position-horizontal-relative:margin;mso-position-vertical:center;mso-position-vertical-relative:margin" wrapcoords="-27 0 -27 21561 21600 21561 21600 0 -27 0">
          <v:imagedata r:id="rId4" o:title="Fond_Fiche_PRO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F54F0"/>
    <w:multiLevelType w:val="hybridMultilevel"/>
    <w:tmpl w:val="4112E3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61F19"/>
    <w:multiLevelType w:val="hybridMultilevel"/>
    <w:tmpl w:val="4E684B38"/>
    <w:lvl w:ilvl="0" w:tplc="1E2A9386">
      <w:start w:val="1"/>
      <w:numFmt w:val="lowerLetter"/>
      <w:lvlText w:val="%1."/>
      <w:lvlJc w:val="left"/>
      <w:pPr>
        <w:ind w:left="720" w:hanging="360"/>
      </w:pPr>
      <w:rPr>
        <w:rFonts w:ascii="DINOT-Bold" w:hAnsi="DINOT-Bold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C11D8"/>
    <w:multiLevelType w:val="hybridMultilevel"/>
    <w:tmpl w:val="B8E4A2B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C3179"/>
    <w:multiLevelType w:val="hybridMultilevel"/>
    <w:tmpl w:val="5B6008DC"/>
    <w:lvl w:ilvl="0" w:tplc="82323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E511AD"/>
    <w:multiLevelType w:val="hybridMultilevel"/>
    <w:tmpl w:val="BE369E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56921"/>
    <w:multiLevelType w:val="hybridMultilevel"/>
    <w:tmpl w:val="2F1CADFC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613D7"/>
    <w:multiLevelType w:val="hybridMultilevel"/>
    <w:tmpl w:val="361A11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D01A24"/>
    <w:multiLevelType w:val="hybridMultilevel"/>
    <w:tmpl w:val="E22AE7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95641"/>
    <w:multiLevelType w:val="hybridMultilevel"/>
    <w:tmpl w:val="E27891D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CD12D5"/>
    <w:multiLevelType w:val="hybridMultilevel"/>
    <w:tmpl w:val="BE369E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7537B4"/>
    <w:multiLevelType w:val="hybridMultilevel"/>
    <w:tmpl w:val="C78E20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mirrorMargins/>
  <w:attachedTemplate r:id="rId1"/>
  <w:stylePaneFormatFilter w:val="3F21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3074" style="v-text-anchor:middle" fillcolor="#fbbb00" stroke="f" strokecolor="#4a7ebb">
      <v:fill color="#fbbb00"/>
      <v:stroke color="#4a7ebb" on="f"/>
      <v:shadow on="t" color="black" opacity="22936f" origin=",.5" offset="0,.63889mm"/>
      <o:colormru v:ext="edit" colors="#c5e1f1,#eda421,#fcbb00,#fbbb00,#faba00,#0793c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7097"/>
    <w:rsid w:val="00023CEE"/>
    <w:rsid w:val="00025676"/>
    <w:rsid w:val="00035FD9"/>
    <w:rsid w:val="0003668E"/>
    <w:rsid w:val="000506DB"/>
    <w:rsid w:val="00057097"/>
    <w:rsid w:val="00063AA7"/>
    <w:rsid w:val="00074C1C"/>
    <w:rsid w:val="00082200"/>
    <w:rsid w:val="000A57B8"/>
    <w:rsid w:val="000B3E12"/>
    <w:rsid w:val="000E180E"/>
    <w:rsid w:val="00156C95"/>
    <w:rsid w:val="00157689"/>
    <w:rsid w:val="00160904"/>
    <w:rsid w:val="001800AB"/>
    <w:rsid w:val="00195B26"/>
    <w:rsid w:val="001D6123"/>
    <w:rsid w:val="001F20C4"/>
    <w:rsid w:val="00210102"/>
    <w:rsid w:val="00225D9F"/>
    <w:rsid w:val="00225DBE"/>
    <w:rsid w:val="00234C25"/>
    <w:rsid w:val="00235098"/>
    <w:rsid w:val="00240FC1"/>
    <w:rsid w:val="00272D49"/>
    <w:rsid w:val="0028108B"/>
    <w:rsid w:val="00287BAB"/>
    <w:rsid w:val="002D021B"/>
    <w:rsid w:val="002D6A9A"/>
    <w:rsid w:val="003009BC"/>
    <w:rsid w:val="0033040C"/>
    <w:rsid w:val="0033471E"/>
    <w:rsid w:val="00336A58"/>
    <w:rsid w:val="00340A4A"/>
    <w:rsid w:val="003517C6"/>
    <w:rsid w:val="003564D7"/>
    <w:rsid w:val="00370B84"/>
    <w:rsid w:val="003716C7"/>
    <w:rsid w:val="0037455B"/>
    <w:rsid w:val="003753F9"/>
    <w:rsid w:val="003904BD"/>
    <w:rsid w:val="003D2597"/>
    <w:rsid w:val="003E32AA"/>
    <w:rsid w:val="00464BBF"/>
    <w:rsid w:val="004B397E"/>
    <w:rsid w:val="0051354B"/>
    <w:rsid w:val="00515B1A"/>
    <w:rsid w:val="00523C1D"/>
    <w:rsid w:val="00543099"/>
    <w:rsid w:val="00550042"/>
    <w:rsid w:val="00560E1E"/>
    <w:rsid w:val="00560F10"/>
    <w:rsid w:val="005621F9"/>
    <w:rsid w:val="00565074"/>
    <w:rsid w:val="00572AD2"/>
    <w:rsid w:val="00576360"/>
    <w:rsid w:val="005E456D"/>
    <w:rsid w:val="00645513"/>
    <w:rsid w:val="00650C15"/>
    <w:rsid w:val="00651497"/>
    <w:rsid w:val="00664E09"/>
    <w:rsid w:val="0067329B"/>
    <w:rsid w:val="0069498D"/>
    <w:rsid w:val="00696C3D"/>
    <w:rsid w:val="006B4299"/>
    <w:rsid w:val="006B448F"/>
    <w:rsid w:val="006D6726"/>
    <w:rsid w:val="00733A48"/>
    <w:rsid w:val="00733E79"/>
    <w:rsid w:val="007817B5"/>
    <w:rsid w:val="007C22CF"/>
    <w:rsid w:val="007C5CBB"/>
    <w:rsid w:val="007F03E1"/>
    <w:rsid w:val="007F14DC"/>
    <w:rsid w:val="007F2916"/>
    <w:rsid w:val="0083733F"/>
    <w:rsid w:val="00856108"/>
    <w:rsid w:val="008562CC"/>
    <w:rsid w:val="00865ADA"/>
    <w:rsid w:val="0088164C"/>
    <w:rsid w:val="00885759"/>
    <w:rsid w:val="00893F17"/>
    <w:rsid w:val="00895D97"/>
    <w:rsid w:val="008A414D"/>
    <w:rsid w:val="008B3472"/>
    <w:rsid w:val="008C2BC3"/>
    <w:rsid w:val="008D6A08"/>
    <w:rsid w:val="008F24E9"/>
    <w:rsid w:val="00937090"/>
    <w:rsid w:val="00942FA8"/>
    <w:rsid w:val="00945A1D"/>
    <w:rsid w:val="00950232"/>
    <w:rsid w:val="00955140"/>
    <w:rsid w:val="009E4312"/>
    <w:rsid w:val="00A43881"/>
    <w:rsid w:val="00A96283"/>
    <w:rsid w:val="00AA37A0"/>
    <w:rsid w:val="00AA4BDA"/>
    <w:rsid w:val="00AB2AE3"/>
    <w:rsid w:val="00AC05C1"/>
    <w:rsid w:val="00AC1AE6"/>
    <w:rsid w:val="00AC3C24"/>
    <w:rsid w:val="00AD13D5"/>
    <w:rsid w:val="00B02358"/>
    <w:rsid w:val="00B4265B"/>
    <w:rsid w:val="00B65443"/>
    <w:rsid w:val="00B66D6D"/>
    <w:rsid w:val="00BB16C3"/>
    <w:rsid w:val="00BB7FAE"/>
    <w:rsid w:val="00C03074"/>
    <w:rsid w:val="00C1073F"/>
    <w:rsid w:val="00C12322"/>
    <w:rsid w:val="00C159C2"/>
    <w:rsid w:val="00C21E96"/>
    <w:rsid w:val="00C27934"/>
    <w:rsid w:val="00C31455"/>
    <w:rsid w:val="00C676A7"/>
    <w:rsid w:val="00C93336"/>
    <w:rsid w:val="00CA6237"/>
    <w:rsid w:val="00CB51DE"/>
    <w:rsid w:val="00CD6F65"/>
    <w:rsid w:val="00CE5C72"/>
    <w:rsid w:val="00CF7456"/>
    <w:rsid w:val="00D23B57"/>
    <w:rsid w:val="00D268F8"/>
    <w:rsid w:val="00D90710"/>
    <w:rsid w:val="00DA0C3D"/>
    <w:rsid w:val="00DA25C3"/>
    <w:rsid w:val="00DD39A0"/>
    <w:rsid w:val="00DD7A7C"/>
    <w:rsid w:val="00DF246F"/>
    <w:rsid w:val="00DF25A0"/>
    <w:rsid w:val="00E035F8"/>
    <w:rsid w:val="00E04D45"/>
    <w:rsid w:val="00E10577"/>
    <w:rsid w:val="00E24367"/>
    <w:rsid w:val="00E2626A"/>
    <w:rsid w:val="00E81344"/>
    <w:rsid w:val="00E83504"/>
    <w:rsid w:val="00E95E18"/>
    <w:rsid w:val="00EC0CC9"/>
    <w:rsid w:val="00EC5B20"/>
    <w:rsid w:val="00EE175C"/>
    <w:rsid w:val="00EE4A3C"/>
    <w:rsid w:val="00EE5939"/>
    <w:rsid w:val="00EE5CE2"/>
    <w:rsid w:val="00EE6D77"/>
    <w:rsid w:val="00F00147"/>
    <w:rsid w:val="00F125D9"/>
    <w:rsid w:val="00F34148"/>
    <w:rsid w:val="00F35A38"/>
    <w:rsid w:val="00F57FC4"/>
    <w:rsid w:val="00F62B18"/>
    <w:rsid w:val="00F67982"/>
    <w:rsid w:val="00F8283F"/>
    <w:rsid w:val="00F863D8"/>
    <w:rsid w:val="00FC1C9B"/>
    <w:rsid w:val="00FC62B8"/>
    <w:rsid w:val="00FF03FA"/>
    <w:rsid w:val="00FF3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v-text-anchor:middle" fillcolor="#fbbb00" stroke="f" strokecolor="#4a7ebb">
      <v:fill color="#fbbb00"/>
      <v:stroke color="#4a7ebb" on="f"/>
      <v:shadow on="t" color="black" opacity="22936f" origin=",.5" offset="0,.63889mm"/>
      <o:colormru v:ext="edit" colors="#c5e1f1,#eda421,#fcbb00,#fbbb00,#faba00,#0793cd"/>
    </o:shapedefaults>
    <o:shapelayout v:ext="edit">
      <o:idmap v:ext="edit" data="1"/>
      <o:rules v:ext="edit">
        <o:r id="V:Rule6" type="callout" idref="#_x0000_s1045"/>
        <o:r id="V:Rule7" type="callout" idref="#_x0000_s1047"/>
        <o:r id="V:Rule8" type="callout" idref="#_x0000_s1048"/>
        <o:r id="V:Rule9" type="callout" idref="#_x0000_s1043"/>
        <o:r id="V:Rule10" type="callout" idref="#_x0000_s1046"/>
        <o:r id="V:Rule11" type="callout" idref="#_x0000_s1044"/>
        <o:r id="V:Rule12" type="callout" idref="#_x0000_s1055"/>
        <o:r id="V:Rule13" type="callout" idref="#_x0000_s1056"/>
        <o:r id="V:Rule14" type="callout" idref="#_x0000_s1053"/>
        <o:r id="V:Rule15" type="callout" idref="#_x0000_s1051"/>
        <o:r id="V:Rule16" type="callout" idref="#_x0000_s1054"/>
        <o:r id="V:Rule17" type="callout" idref="#_x0000_s1052"/>
        <o:r id="V:Rule18" type="connector" idref="#_x0000_s1059"/>
        <o:r id="V:Rule19" type="connector" idref="#_x0000_s1067"/>
        <o:r id="V:Rule20" type="connector" idref="#_x0000_s1070"/>
        <o:r id="V:Rule21" type="connector" idref="#_x0000_s1063"/>
        <o:r id="V:Rule22" type="connector" idref="#_x0000_s1066"/>
        <o:r id="V:Rule23" type="connector" idref="#_x0000_s1061"/>
        <o:r id="V:Rule24" type="connector" idref="#_x0000_s1068"/>
        <o:r id="V:Rule25" type="connector" idref="#_x0000_s1060"/>
        <o:r id="V:Rule26" type="connector" idref="#_x0000_s1072"/>
        <o:r id="V:Rule27" type="connector" idref="#_x0000_s1062"/>
        <o:r id="V:Rule28" type="connector" idref="#_x0000_s1071"/>
        <o:r id="V:Rule29" type="connector" idref="#_x0000_s1069"/>
        <o:r id="V:Rule30" type="connector" idref="#_x0000_s1065"/>
        <o:r id="V:Rule31" type="connector" idref="#_x0000_s1073"/>
        <o:r id="V:Rule32" type="connector" idref="#_x0000_s1064"/>
        <o:r id="V:Rule33" type="connector" idref="#_x0000_s1057"/>
        <o:r id="V:Rule34" type="connector" idref="#_x0000_s1058"/>
        <o:r id="V:Rule35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NORMAL"/>
    <w:qFormat/>
    <w:rsid w:val="00543099"/>
    <w:pPr>
      <w:spacing w:after="60"/>
      <w:jc w:val="both"/>
    </w:pPr>
    <w:rPr>
      <w:rFonts w:ascii="DINOT-Light" w:hAnsi="DINOT-Light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464BBF"/>
    <w:rPr>
      <w:color w:val="0000FF"/>
      <w:u w:val="single"/>
    </w:rPr>
  </w:style>
  <w:style w:type="paragraph" w:customStyle="1" w:styleId="TextoTABLA">
    <w:name w:val="Texto TABLA"/>
    <w:basedOn w:val="Normal"/>
    <w:autoRedefine/>
    <w:qFormat/>
    <w:rsid w:val="005621F9"/>
    <w:pPr>
      <w:jc w:val="left"/>
    </w:pPr>
    <w:rPr>
      <w:sz w:val="20"/>
      <w:szCs w:val="20"/>
      <w:lang w:eastAsia="es-ES"/>
    </w:rPr>
  </w:style>
  <w:style w:type="paragraph" w:customStyle="1" w:styleId="FraseDESTACADA">
    <w:name w:val="Frase DESTACADA"/>
    <w:basedOn w:val="Normal"/>
    <w:qFormat/>
    <w:rsid w:val="00EE4A3C"/>
    <w:pPr>
      <w:jc w:val="left"/>
    </w:pPr>
    <w:rPr>
      <w:rFonts w:ascii="DINOT-Bold" w:hAnsi="DINOT-Bold"/>
      <w:color w:val="0793CD"/>
    </w:rPr>
  </w:style>
  <w:style w:type="character" w:styleId="Hipervnculovisitado">
    <w:name w:val="FollowedHyperlink"/>
    <w:uiPriority w:val="99"/>
    <w:semiHidden/>
    <w:unhideWhenUsed/>
    <w:rsid w:val="007F03E1"/>
    <w:rPr>
      <w:color w:val="800080"/>
      <w:u w:val="single"/>
    </w:rPr>
  </w:style>
  <w:style w:type="paragraph" w:customStyle="1" w:styleId="TITULO1">
    <w:name w:val="TITULO 1"/>
    <w:basedOn w:val="Normal"/>
    <w:autoRedefine/>
    <w:rsid w:val="00AB2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PussycatSassy" w:hAnsi="PussycatSassy" w:cs="PussycatSassy"/>
      <w:color w:val="D2204C"/>
      <w:sz w:val="56"/>
      <w:szCs w:val="56"/>
      <w:lang w:eastAsia="es-ES"/>
    </w:rPr>
  </w:style>
  <w:style w:type="paragraph" w:customStyle="1" w:styleId="TITULO2">
    <w:name w:val="TITULO 2"/>
    <w:basedOn w:val="Normal"/>
    <w:autoRedefine/>
    <w:qFormat/>
    <w:rsid w:val="00340A4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DINOT-Bold" w:hAnsi="DINOT-Bold" w:cs="DINOT-Bold"/>
      <w:b/>
      <w:bCs/>
      <w:color w:val="008AC9"/>
      <w:spacing w:val="-20"/>
      <w:lang w:val="fr-FR" w:eastAsia="es-ES"/>
    </w:rPr>
  </w:style>
  <w:style w:type="paragraph" w:customStyle="1" w:styleId="TITULO3">
    <w:name w:val="TITULO 3"/>
    <w:basedOn w:val="Normal"/>
    <w:autoRedefine/>
    <w:qFormat/>
    <w:rsid w:val="005621F9"/>
    <w:pPr>
      <w:widowControl w:val="0"/>
      <w:suppressAutoHyphens/>
      <w:autoSpaceDE w:val="0"/>
      <w:autoSpaceDN w:val="0"/>
      <w:adjustRightInd w:val="0"/>
      <w:spacing w:after="0" w:line="288" w:lineRule="auto"/>
      <w:contextualSpacing/>
      <w:jc w:val="left"/>
      <w:textAlignment w:val="center"/>
    </w:pPr>
    <w:rPr>
      <w:rFonts w:ascii="DINOT-Bold" w:hAnsi="DINOT-Bold" w:cs="DINOT-Bold"/>
      <w:b/>
      <w:bCs/>
      <w:color w:val="000000"/>
      <w:spacing w:val="-20"/>
      <w:sz w:val="28"/>
      <w:szCs w:val="28"/>
      <w:lang w:val="fr-F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5CBB"/>
    <w:pPr>
      <w:spacing w:after="0"/>
    </w:pPr>
    <w:rPr>
      <w:rFonts w:ascii="Lucida Grande" w:hAnsi="Lucida Grande"/>
      <w:sz w:val="18"/>
      <w:szCs w:val="18"/>
      <w:lang/>
    </w:rPr>
  </w:style>
  <w:style w:type="character" w:customStyle="1" w:styleId="TextodegloboCar">
    <w:name w:val="Texto de globo Car"/>
    <w:link w:val="Textodeglobo"/>
    <w:uiPriority w:val="99"/>
    <w:semiHidden/>
    <w:rsid w:val="007C5CBB"/>
    <w:rPr>
      <w:rFonts w:ascii="Lucida Grande" w:hAnsi="Lucida Grande" w:cs="Lucida Grande"/>
      <w:sz w:val="18"/>
      <w:szCs w:val="18"/>
      <w:lang w:eastAsia="ja-JP"/>
    </w:rPr>
  </w:style>
  <w:style w:type="paragraph" w:customStyle="1" w:styleId="TextoCUADROBLANCO">
    <w:name w:val="Texto CUADRO BLANCO"/>
    <w:basedOn w:val="Normal"/>
    <w:autoRedefine/>
    <w:qFormat/>
    <w:rsid w:val="00C03074"/>
    <w:pPr>
      <w:spacing w:after="0"/>
      <w:ind w:left="680"/>
    </w:pPr>
    <w:rPr>
      <w:color w:val="000000"/>
      <w:sz w:val="20"/>
      <w:szCs w:val="20"/>
    </w:rPr>
  </w:style>
  <w:style w:type="table" w:styleId="Tablaconcuadrcula">
    <w:name w:val="Table Grid"/>
    <w:basedOn w:val="Tablanormal"/>
    <w:uiPriority w:val="59"/>
    <w:rsid w:val="009E43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ceraTABLA">
    <w:name w:val="Cabecera TABLA"/>
    <w:basedOn w:val="Normal"/>
    <w:autoRedefine/>
    <w:qFormat/>
    <w:rsid w:val="00AD13D5"/>
    <w:pPr>
      <w:spacing w:after="0" w:line="192" w:lineRule="auto"/>
      <w:jc w:val="left"/>
    </w:pPr>
    <w:rPr>
      <w:color w:val="FFFFFF"/>
      <w:sz w:val="20"/>
      <w:szCs w:val="20"/>
      <w:lang w:eastAsia="es-ES"/>
    </w:rPr>
  </w:style>
  <w:style w:type="character" w:customStyle="1" w:styleId="URL">
    <w:name w:val="URL"/>
    <w:uiPriority w:val="1"/>
    <w:qFormat/>
    <w:rsid w:val="00C676A7"/>
    <w:rPr>
      <w:rFonts w:ascii="DINOT-Light" w:hAnsi="DINOT-Light" w:cs="DINOT"/>
      <w:b w:val="0"/>
      <w:bCs w:val="0"/>
      <w:i w:val="0"/>
      <w:iCs w:val="0"/>
      <w:color w:val="0793CD"/>
      <w:sz w:val="24"/>
      <w:szCs w:val="24"/>
      <w:u w:val="single"/>
    </w:rPr>
  </w:style>
  <w:style w:type="paragraph" w:customStyle="1" w:styleId="TextoCARTA">
    <w:name w:val="Texto CARTA"/>
    <w:basedOn w:val="Normal"/>
    <w:autoRedefine/>
    <w:qFormat/>
    <w:rsid w:val="00EE4A3C"/>
    <w:rPr>
      <w:rFonts w:ascii="Courier" w:hAnsi="Courier"/>
      <w:sz w:val="20"/>
      <w:szCs w:val="20"/>
    </w:rPr>
  </w:style>
  <w:style w:type="paragraph" w:customStyle="1" w:styleId="TITULO4">
    <w:name w:val="TITULO 4"/>
    <w:basedOn w:val="Normal"/>
    <w:autoRedefine/>
    <w:qFormat/>
    <w:rsid w:val="00EE4A3C"/>
    <w:pPr>
      <w:jc w:val="left"/>
    </w:pPr>
    <w:rPr>
      <w:rFonts w:ascii="DINOT-Bold" w:hAnsi="DINOT-Bold"/>
    </w:rPr>
  </w:style>
  <w:style w:type="paragraph" w:customStyle="1" w:styleId="Entradilla">
    <w:name w:val="Entradilla"/>
    <w:basedOn w:val="Normal"/>
    <w:qFormat/>
    <w:rsid w:val="00EE4A3C"/>
    <w:pPr>
      <w:jc w:val="left"/>
    </w:pPr>
    <w:rPr>
      <w:color w:val="0793CD"/>
    </w:rPr>
  </w:style>
  <w:style w:type="paragraph" w:styleId="Textoindependiente">
    <w:name w:val="Body Text"/>
    <w:basedOn w:val="Normal"/>
    <w:rsid w:val="00E2626A"/>
    <w:pPr>
      <w:spacing w:after="0"/>
      <w:jc w:val="center"/>
    </w:pPr>
    <w:rPr>
      <w:rFonts w:ascii="Times New Roman" w:eastAsia="Times New Roman" w:hAnsi="Times New Roman"/>
      <w:lang w:val="fr-FR" w:eastAsia="es-ES"/>
    </w:rPr>
  </w:style>
  <w:style w:type="character" w:styleId="Nmerodepgina">
    <w:name w:val="page number"/>
    <w:uiPriority w:val="99"/>
    <w:semiHidden/>
    <w:unhideWhenUsed/>
    <w:rsid w:val="008C2BC3"/>
  </w:style>
  <w:style w:type="paragraph" w:styleId="Textoindependiente2">
    <w:name w:val="Body Text 2"/>
    <w:basedOn w:val="Normal"/>
    <w:rsid w:val="00E2626A"/>
    <w:pPr>
      <w:spacing w:after="120" w:line="480" w:lineRule="auto"/>
    </w:pPr>
  </w:style>
  <w:style w:type="paragraph" w:styleId="Piedepgina">
    <w:name w:val="footer"/>
    <w:basedOn w:val="Normal"/>
    <w:rsid w:val="00576360"/>
    <w:pPr>
      <w:tabs>
        <w:tab w:val="center" w:pos="4252"/>
        <w:tab w:val="right" w:pos="8504"/>
      </w:tabs>
      <w:spacing w:after="0"/>
      <w:jc w:val="left"/>
    </w:pPr>
    <w:rPr>
      <w:rFonts w:ascii="Times New Roman" w:eastAsia="Times New Roman" w:hAnsi="Times New Roman"/>
      <w:lang w:val="es-ES" w:eastAsia="es-ES"/>
    </w:rPr>
  </w:style>
  <w:style w:type="paragraph" w:styleId="Textoindependiente3">
    <w:name w:val="Body Text 3"/>
    <w:basedOn w:val="Normal"/>
    <w:rsid w:val="00576360"/>
    <w:pPr>
      <w:spacing w:after="120"/>
    </w:pPr>
    <w:rPr>
      <w:sz w:val="16"/>
      <w:szCs w:val="16"/>
    </w:rPr>
  </w:style>
  <w:style w:type="paragraph" w:styleId="NormalWeb">
    <w:name w:val="Normal (Web)"/>
    <w:basedOn w:val="Normal"/>
    <w:rsid w:val="00340A4A"/>
    <w:pPr>
      <w:spacing w:before="100" w:beforeAutospacing="1" w:after="100" w:afterAutospacing="1"/>
      <w:jc w:val="left"/>
    </w:pPr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DF24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faceyourmanga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Relationship Id="rId4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Relationship Id="rId4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TRABAJOS%20(D):1.TRABAJOS%20EN%20CURSO:IFMadrid:2011:INFANTES%20NOMADES:03.%20FICHAS%20PEDAG.:AAFF:Fiche_ELEV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3C8CC-9903-4069-BBFE-DC6326E21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Fiche_ELEVE</Template>
  <TotalTime>0</TotalTime>
  <Pages>6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Bons baisers d’Aquitaine</vt:lpstr>
    </vt:vector>
  </TitlesOfParts>
  <Company/>
  <LinksUpToDate>false</LinksUpToDate>
  <CharactersWithSpaces>3654</CharactersWithSpaces>
  <SharedDoc>false</SharedDoc>
  <HLinks>
    <vt:vector size="6" baseType="variant">
      <vt:variant>
        <vt:i4>5111822</vt:i4>
      </vt:variant>
      <vt:variant>
        <vt:i4>0</vt:i4>
      </vt:variant>
      <vt:variant>
        <vt:i4>0</vt:i4>
      </vt:variant>
      <vt:variant>
        <vt:i4>5</vt:i4>
      </vt:variant>
      <vt:variant>
        <vt:lpwstr>http://www.faceyourmanga.com/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Bons baisers d’Aquitaine</dc:title>
  <dc:creator>Miguel</dc:creator>
  <cp:lastModifiedBy>noemimourer</cp:lastModifiedBy>
  <cp:revision>2</cp:revision>
  <cp:lastPrinted>2012-05-21T08:44:00Z</cp:lastPrinted>
  <dcterms:created xsi:type="dcterms:W3CDTF">2014-03-04T12:48:00Z</dcterms:created>
  <dcterms:modified xsi:type="dcterms:W3CDTF">2014-03-04T12:48:00Z</dcterms:modified>
</cp:coreProperties>
</file>